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65F" w:rsidRDefault="00EF365F" w:rsidP="00EF365F">
      <w:pPr>
        <w:spacing w:before="40"/>
        <w:ind w:left="-142"/>
      </w:pPr>
    </w:p>
    <w:p w:rsidR="00F136C3" w:rsidRPr="007C3F5E" w:rsidRDefault="00F136C3" w:rsidP="00F136C3">
      <w:pPr>
        <w:widowControl w:val="0"/>
        <w:autoSpaceDE w:val="0"/>
        <w:autoSpaceDN w:val="0"/>
        <w:spacing w:before="101"/>
        <w:ind w:left="45"/>
        <w:jc w:val="center"/>
        <w:rPr>
          <w:rFonts w:ascii="Verdana" w:eastAsia="Verdana" w:hAnsi="Verdana" w:cs="Verdana"/>
          <w:sz w:val="40"/>
          <w:szCs w:val="40"/>
          <w:u w:color="000000"/>
          <w:lang w:eastAsia="en-US"/>
        </w:rPr>
      </w:pPr>
      <w:r w:rsidRPr="007C3F5E">
        <w:rPr>
          <w:rFonts w:ascii="Verdana" w:eastAsia="Verdana" w:hAnsi="Verdana" w:cs="Verdana"/>
          <w:sz w:val="40"/>
          <w:szCs w:val="40"/>
          <w:u w:val="thick" w:color="000000"/>
          <w:lang w:eastAsia="en-US"/>
        </w:rPr>
        <w:t>FONOGRAMMA</w:t>
      </w:r>
    </w:p>
    <w:p w:rsidR="00F136C3" w:rsidRPr="007C3F5E" w:rsidRDefault="00F136C3" w:rsidP="00F136C3">
      <w:pPr>
        <w:widowControl w:val="0"/>
        <w:autoSpaceDE w:val="0"/>
        <w:autoSpaceDN w:val="0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tabs>
          <w:tab w:val="left" w:pos="2736"/>
          <w:tab w:val="left" w:pos="5779"/>
        </w:tabs>
        <w:autoSpaceDE w:val="0"/>
        <w:autoSpaceDN w:val="0"/>
        <w:spacing w:before="240"/>
        <w:ind w:left="41"/>
        <w:jc w:val="center"/>
        <w:rPr>
          <w:rFonts w:ascii="Verdana" w:eastAsia="Verdana" w:hAnsi="Verdana" w:cs="Verdana"/>
          <w:sz w:val="24"/>
          <w:szCs w:val="22"/>
          <w:lang w:eastAsia="en-US"/>
        </w:rPr>
      </w:pPr>
      <w:r w:rsidRPr="007C3F5E">
        <w:rPr>
          <w:rFonts w:ascii="Verdana" w:eastAsia="Verdana" w:hAnsi="Verdana" w:cs="Verdana"/>
          <w:sz w:val="24"/>
          <w:szCs w:val="22"/>
          <w:lang w:eastAsia="en-US"/>
        </w:rPr>
        <w:t>(</w:t>
      </w:r>
      <w:proofErr w:type="spellStart"/>
      <w:r w:rsidRPr="007C3F5E">
        <w:rPr>
          <w:rFonts w:ascii="Verdana" w:eastAsia="Verdana" w:hAnsi="Verdana" w:cs="Verdana"/>
          <w:sz w:val="24"/>
          <w:szCs w:val="22"/>
          <w:lang w:eastAsia="en-US"/>
        </w:rPr>
        <w:t>Prot</w:t>
      </w:r>
      <w:proofErr w:type="spellEnd"/>
      <w:r w:rsidRPr="007C3F5E">
        <w:rPr>
          <w:rFonts w:ascii="Verdana" w:eastAsia="Verdana" w:hAnsi="Verdana" w:cs="Verdana"/>
          <w:sz w:val="24"/>
          <w:szCs w:val="22"/>
          <w:lang w:eastAsia="en-US"/>
        </w:rPr>
        <w:t>.</w:t>
      </w:r>
      <w:r w:rsidRPr="007C3F5E">
        <w:rPr>
          <w:rFonts w:ascii="Verdana" w:eastAsia="Verdana" w:hAnsi="Verdana" w:cs="Verdana"/>
          <w:spacing w:val="-2"/>
          <w:sz w:val="24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sz w:val="24"/>
          <w:szCs w:val="22"/>
          <w:lang w:eastAsia="en-US"/>
        </w:rPr>
        <w:t>n.</w:t>
      </w:r>
      <w:r w:rsidRPr="007C3F5E">
        <w:rPr>
          <w:rFonts w:ascii="Verdana" w:eastAsia="Verdana" w:hAnsi="Verdana" w:cs="Verdana"/>
          <w:sz w:val="24"/>
          <w:szCs w:val="22"/>
          <w:u w:val="single"/>
          <w:lang w:eastAsia="en-US"/>
        </w:rPr>
        <w:tab/>
      </w:r>
      <w:r w:rsidRPr="007C3F5E">
        <w:rPr>
          <w:rFonts w:ascii="Verdana" w:eastAsia="Verdana" w:hAnsi="Verdana" w:cs="Verdana"/>
          <w:sz w:val="24"/>
          <w:szCs w:val="22"/>
          <w:lang w:eastAsia="en-US"/>
        </w:rPr>
        <w:t>del</w:t>
      </w:r>
      <w:r w:rsidRPr="007C3F5E">
        <w:rPr>
          <w:rFonts w:ascii="Verdana" w:eastAsia="Verdana" w:hAnsi="Verdana" w:cs="Verdana"/>
          <w:sz w:val="24"/>
          <w:szCs w:val="22"/>
          <w:u w:val="single"/>
          <w:lang w:eastAsia="en-US"/>
        </w:rPr>
        <w:tab/>
      </w:r>
      <w:r w:rsidRPr="007C3F5E">
        <w:rPr>
          <w:rFonts w:ascii="Verdana" w:eastAsia="Verdana" w:hAnsi="Verdana" w:cs="Verdana"/>
          <w:sz w:val="24"/>
          <w:szCs w:val="22"/>
          <w:lang w:eastAsia="en-US"/>
        </w:rPr>
        <w:t>)</w:t>
      </w:r>
    </w:p>
    <w:p w:rsidR="00F136C3" w:rsidRPr="007C3F5E" w:rsidRDefault="00F136C3" w:rsidP="00F136C3">
      <w:pPr>
        <w:widowControl w:val="0"/>
        <w:autoSpaceDE w:val="0"/>
        <w:autoSpaceDN w:val="0"/>
        <w:rPr>
          <w:rFonts w:ascii="Verdana" w:eastAsia="Verdana" w:hAnsi="Verdana" w:cs="Verdana"/>
          <w:sz w:val="28"/>
          <w:szCs w:val="14"/>
          <w:lang w:eastAsia="en-US"/>
        </w:rPr>
      </w:pPr>
    </w:p>
    <w:p w:rsidR="00F136C3" w:rsidRPr="007C3F5E" w:rsidRDefault="00F136C3" w:rsidP="00F136C3">
      <w:pPr>
        <w:widowControl w:val="0"/>
        <w:tabs>
          <w:tab w:val="left" w:pos="7864"/>
          <w:tab w:val="left" w:pos="10286"/>
        </w:tabs>
        <w:autoSpaceDE w:val="0"/>
        <w:autoSpaceDN w:val="0"/>
        <w:rPr>
          <w:rFonts w:ascii="Verdana" w:eastAsia="Verdana" w:hAnsi="Verdana" w:cs="Verdana"/>
          <w:sz w:val="24"/>
          <w:szCs w:val="22"/>
          <w:lang w:eastAsia="en-US"/>
        </w:rPr>
      </w:pPr>
      <w:r w:rsidRPr="007C3F5E">
        <w:rPr>
          <w:rFonts w:ascii="Verdana" w:eastAsia="Verdana" w:hAnsi="Verdana" w:cs="Verdana"/>
          <w:sz w:val="24"/>
          <w:szCs w:val="22"/>
          <w:lang w:eastAsia="en-US"/>
        </w:rPr>
        <w:t>AI</w:t>
      </w:r>
      <w:r w:rsidRPr="007C3F5E">
        <w:rPr>
          <w:rFonts w:ascii="Verdana" w:eastAsia="Verdana" w:hAnsi="Verdana" w:cs="Verdana"/>
          <w:spacing w:val="-3"/>
          <w:sz w:val="24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sz w:val="24"/>
          <w:szCs w:val="22"/>
          <w:lang w:eastAsia="en-US"/>
        </w:rPr>
        <w:t>GENITORI</w:t>
      </w:r>
      <w:r w:rsidRPr="007C3F5E">
        <w:rPr>
          <w:rFonts w:ascii="Verdana" w:eastAsia="Verdana" w:hAnsi="Verdana" w:cs="Verdana"/>
          <w:spacing w:val="-2"/>
          <w:sz w:val="24"/>
          <w:szCs w:val="22"/>
          <w:lang w:eastAsia="en-US"/>
        </w:rPr>
        <w:t xml:space="preserve"> </w:t>
      </w:r>
      <w:proofErr w:type="spellStart"/>
      <w:r w:rsidRPr="007C3F5E">
        <w:rPr>
          <w:rFonts w:ascii="Verdana" w:eastAsia="Verdana" w:hAnsi="Verdana" w:cs="Verdana"/>
          <w:sz w:val="24"/>
          <w:szCs w:val="22"/>
          <w:lang w:eastAsia="en-US"/>
        </w:rPr>
        <w:t>DI</w:t>
      </w:r>
      <w:r>
        <w:rPr>
          <w:rFonts w:ascii="Verdana" w:eastAsia="Verdana" w:hAnsi="Verdana" w:cs="Verdana"/>
          <w:sz w:val="24"/>
          <w:szCs w:val="22"/>
          <w:u w:val="single"/>
          <w:lang w:eastAsia="en-US"/>
        </w:rPr>
        <w:t>____________________________________</w:t>
      </w:r>
      <w:r w:rsidRPr="007C3F5E">
        <w:rPr>
          <w:rFonts w:ascii="Verdana" w:eastAsia="Verdana" w:hAnsi="Verdana" w:cs="Verdana"/>
          <w:sz w:val="24"/>
          <w:szCs w:val="22"/>
          <w:lang w:eastAsia="en-US"/>
        </w:rPr>
        <w:t>classe</w:t>
      </w:r>
      <w:proofErr w:type="spellEnd"/>
      <w:r w:rsidRPr="007C3F5E">
        <w:rPr>
          <w:rFonts w:ascii="Verdana" w:eastAsia="Verdana" w:hAnsi="Verdana" w:cs="Verdana"/>
          <w:sz w:val="24"/>
          <w:szCs w:val="22"/>
          <w:lang w:eastAsia="en-US"/>
        </w:rPr>
        <w:t xml:space="preserve"> </w:t>
      </w:r>
      <w:r>
        <w:rPr>
          <w:rFonts w:ascii="Verdana" w:eastAsia="Verdana" w:hAnsi="Verdana" w:cs="Verdana"/>
          <w:sz w:val="24"/>
          <w:szCs w:val="22"/>
          <w:u w:val="single"/>
          <w:lang w:eastAsia="en-US"/>
        </w:rPr>
        <w:t>________</w:t>
      </w:r>
    </w:p>
    <w:p w:rsidR="00F136C3" w:rsidRPr="007C3F5E" w:rsidRDefault="00F136C3" w:rsidP="00F136C3">
      <w:pPr>
        <w:widowControl w:val="0"/>
        <w:autoSpaceDE w:val="0"/>
        <w:autoSpaceDN w:val="0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tabs>
          <w:tab w:val="left" w:pos="10276"/>
        </w:tabs>
        <w:autoSpaceDE w:val="0"/>
        <w:autoSpaceDN w:val="0"/>
        <w:spacing w:before="251"/>
        <w:ind w:left="576"/>
        <w:jc w:val="center"/>
        <w:rPr>
          <w:rFonts w:ascii="Verdana" w:eastAsia="Verdana" w:hAnsi="Verdana" w:cs="Verdana"/>
          <w:sz w:val="24"/>
          <w:szCs w:val="22"/>
          <w:lang w:eastAsia="en-US"/>
        </w:rPr>
      </w:pPr>
      <w:r w:rsidRPr="007C3F5E">
        <w:rPr>
          <w:rFonts w:ascii="Verdana" w:eastAsia="Verdana" w:hAnsi="Verdana" w:cs="Verdana"/>
          <w:sz w:val="24"/>
          <w:szCs w:val="22"/>
          <w:lang w:eastAsia="en-US"/>
        </w:rPr>
        <w:t>COMUNICASI</w:t>
      </w:r>
    </w:p>
    <w:p w:rsidR="00F136C3" w:rsidRPr="007C3F5E" w:rsidRDefault="00F136C3" w:rsidP="00F136C3">
      <w:pPr>
        <w:widowControl w:val="0"/>
        <w:autoSpaceDE w:val="0"/>
        <w:autoSpaceDN w:val="0"/>
        <w:jc w:val="both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autoSpaceDE w:val="0"/>
        <w:autoSpaceDN w:val="0"/>
        <w:spacing w:before="4"/>
        <w:jc w:val="both"/>
        <w:rPr>
          <w:rFonts w:ascii="Verdana" w:eastAsia="Verdana" w:hAnsi="Verdana" w:cs="Verdana"/>
          <w:sz w:val="18"/>
          <w:szCs w:val="14"/>
          <w:lang w:eastAsia="en-US"/>
        </w:rPr>
      </w:pPr>
      <w:r w:rsidRPr="007C3F5E">
        <w:rPr>
          <w:rFonts w:ascii="Verdana" w:eastAsia="Verdana" w:hAnsi="Verdana" w:cs="Verdana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27B2A9C" wp14:editId="2A1E8E58">
                <wp:simplePos x="0" y="0"/>
                <wp:positionH relativeFrom="page">
                  <wp:posOffset>899160</wp:posOffset>
                </wp:positionH>
                <wp:positionV relativeFrom="paragraph">
                  <wp:posOffset>171450</wp:posOffset>
                </wp:positionV>
                <wp:extent cx="6099175" cy="1270"/>
                <wp:effectExtent l="13335" t="6985" r="12065" b="10795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5"/>
                            <a:gd name="T2" fmla="+- 0 11021 1416"/>
                            <a:gd name="T3" fmla="*/ T2 w 9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5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6373C" id="Figura a mano libera 8" o:spid="_x0000_s1026" style="position:absolute;margin-left:70.8pt;margin-top:13.5pt;width:480.2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" path="m,l9605,e" filled="f" strokeweight=".24978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F136C3" w:rsidRPr="007C3F5E" w:rsidRDefault="00F136C3" w:rsidP="00F136C3">
      <w:pPr>
        <w:widowControl w:val="0"/>
        <w:autoSpaceDE w:val="0"/>
        <w:autoSpaceDN w:val="0"/>
        <w:jc w:val="both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autoSpaceDE w:val="0"/>
        <w:autoSpaceDN w:val="0"/>
        <w:spacing w:before="1"/>
        <w:jc w:val="both"/>
        <w:rPr>
          <w:rFonts w:ascii="Verdana" w:eastAsia="Verdana" w:hAnsi="Verdana" w:cs="Verdana"/>
          <w:sz w:val="17"/>
          <w:szCs w:val="14"/>
          <w:lang w:eastAsia="en-US"/>
        </w:rPr>
      </w:pPr>
      <w:bookmarkStart w:id="0" w:name="_GoBack"/>
      <w:bookmarkEnd w:id="0"/>
      <w:r w:rsidRPr="007C3F5E">
        <w:rPr>
          <w:rFonts w:ascii="Verdana" w:eastAsia="Verdana" w:hAnsi="Verdana" w:cs="Verdana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147A07B" wp14:editId="63E478B5">
                <wp:simplePos x="0" y="0"/>
                <wp:positionH relativeFrom="page">
                  <wp:posOffset>899160</wp:posOffset>
                </wp:positionH>
                <wp:positionV relativeFrom="paragraph">
                  <wp:posOffset>161925</wp:posOffset>
                </wp:positionV>
                <wp:extent cx="6099175" cy="1270"/>
                <wp:effectExtent l="13335" t="10160" r="12065" b="762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5"/>
                            <a:gd name="T2" fmla="+- 0 11021 1416"/>
                            <a:gd name="T3" fmla="*/ T2 w 9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5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02F35" id="Figura a mano libera 9" o:spid="_x0000_s1026" style="position:absolute;margin-left:70.8pt;margin-top:12.75pt;width:480.2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" path="m,l9605,e" filled="f" strokeweight=".24978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F136C3" w:rsidRPr="007C3F5E" w:rsidRDefault="00F136C3" w:rsidP="00F136C3">
      <w:pPr>
        <w:widowControl w:val="0"/>
        <w:autoSpaceDE w:val="0"/>
        <w:autoSpaceDN w:val="0"/>
        <w:jc w:val="both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autoSpaceDE w:val="0"/>
        <w:autoSpaceDN w:val="0"/>
        <w:spacing w:before="3"/>
        <w:jc w:val="both"/>
        <w:rPr>
          <w:rFonts w:ascii="Verdana" w:eastAsia="Verdana" w:hAnsi="Verdana" w:cs="Verdana"/>
          <w:sz w:val="17"/>
          <w:szCs w:val="14"/>
          <w:lang w:eastAsia="en-US"/>
        </w:rPr>
      </w:pPr>
      <w:r w:rsidRPr="007C3F5E">
        <w:rPr>
          <w:rFonts w:ascii="Verdana" w:eastAsia="Verdana" w:hAnsi="Verdana" w:cs="Verdana"/>
          <w:noProof/>
          <w:sz w:val="14"/>
          <w:szCs w:val="14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4EF7927E" wp14:editId="0ABBC458">
                <wp:simplePos x="0" y="0"/>
                <wp:positionH relativeFrom="page">
                  <wp:posOffset>899160</wp:posOffset>
                </wp:positionH>
                <wp:positionV relativeFrom="paragraph">
                  <wp:posOffset>163830</wp:posOffset>
                </wp:positionV>
                <wp:extent cx="6099175" cy="1270"/>
                <wp:effectExtent l="13335" t="5715" r="12065" b="12065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605"/>
                            <a:gd name="T2" fmla="+- 0 11021 1416"/>
                            <a:gd name="T3" fmla="*/ T2 w 9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5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89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97BAB" id="Figura a mano libera 6" o:spid="_x0000_s1026" style="position:absolute;margin-left:70.8pt;margin-top:12.9pt;width:480.2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" path="m,l9605,e" filled="f" strokeweight=".24978mm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</w:p>
    <w:p w:rsidR="00F136C3" w:rsidRPr="007C3F5E" w:rsidRDefault="00F136C3" w:rsidP="00F136C3">
      <w:pPr>
        <w:widowControl w:val="0"/>
        <w:autoSpaceDE w:val="0"/>
        <w:autoSpaceDN w:val="0"/>
        <w:spacing w:before="4"/>
        <w:rPr>
          <w:rFonts w:ascii="Verdana" w:eastAsia="Verdana" w:hAnsi="Verdana" w:cs="Verdana"/>
          <w:sz w:val="10"/>
          <w:szCs w:val="14"/>
          <w:lang w:eastAsia="en-US"/>
        </w:rPr>
      </w:pPr>
    </w:p>
    <w:p w:rsidR="00F136C3" w:rsidRPr="007C3F5E" w:rsidRDefault="00F136C3" w:rsidP="00F136C3">
      <w:pPr>
        <w:widowControl w:val="0"/>
        <w:tabs>
          <w:tab w:val="left" w:pos="4825"/>
        </w:tabs>
        <w:autoSpaceDE w:val="0"/>
        <w:autoSpaceDN w:val="0"/>
        <w:spacing w:before="100"/>
        <w:rPr>
          <w:rFonts w:ascii="Verdana" w:eastAsia="Verdana" w:hAnsi="Verdana" w:cs="Verdana"/>
          <w:sz w:val="24"/>
          <w:szCs w:val="22"/>
          <w:lang w:eastAsia="en-US"/>
        </w:rPr>
      </w:pPr>
      <w:r w:rsidRPr="007C3F5E">
        <w:rPr>
          <w:rFonts w:ascii="Verdana" w:eastAsia="Verdana" w:hAnsi="Verdana" w:cs="Verdana"/>
          <w:sz w:val="24"/>
          <w:szCs w:val="22"/>
          <w:lang w:eastAsia="en-US"/>
        </w:rPr>
        <w:t>Piombino,</w:t>
      </w:r>
      <w:r w:rsidRPr="007C3F5E">
        <w:rPr>
          <w:rFonts w:ascii="Verdana" w:eastAsia="Verdana" w:hAnsi="Verdana" w:cs="Verdana"/>
          <w:spacing w:val="-2"/>
          <w:sz w:val="24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sz w:val="24"/>
          <w:szCs w:val="22"/>
          <w:u w:val="single"/>
          <w:lang w:eastAsia="en-US"/>
        </w:rPr>
        <w:t xml:space="preserve"> </w:t>
      </w:r>
      <w:r w:rsidRPr="007C3F5E">
        <w:rPr>
          <w:rFonts w:ascii="Verdana" w:eastAsia="Verdana" w:hAnsi="Verdana" w:cs="Verdana"/>
          <w:sz w:val="24"/>
          <w:szCs w:val="22"/>
          <w:u w:val="single"/>
          <w:lang w:eastAsia="en-US"/>
        </w:rPr>
        <w:tab/>
      </w:r>
    </w:p>
    <w:p w:rsidR="00F136C3" w:rsidRPr="007C3F5E" w:rsidRDefault="00F136C3" w:rsidP="00F136C3">
      <w:pPr>
        <w:widowControl w:val="0"/>
        <w:autoSpaceDE w:val="0"/>
        <w:autoSpaceDN w:val="0"/>
        <w:spacing w:before="6"/>
        <w:rPr>
          <w:rFonts w:ascii="Verdana" w:eastAsia="Verdana" w:hAnsi="Verdana" w:cs="Verdana"/>
          <w:sz w:val="28"/>
          <w:szCs w:val="14"/>
          <w:lang w:eastAsia="en-US"/>
        </w:rPr>
      </w:pPr>
    </w:p>
    <w:tbl>
      <w:tblPr>
        <w:tblStyle w:val="TableNormal1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1"/>
        <w:gridCol w:w="5253"/>
      </w:tblGrid>
      <w:tr w:rsidR="00F136C3" w:rsidRPr="007C3F5E" w:rsidTr="00F136C3">
        <w:trPr>
          <w:trHeight w:val="754"/>
        </w:trPr>
        <w:tc>
          <w:tcPr>
            <w:tcW w:w="2201" w:type="dxa"/>
          </w:tcPr>
          <w:p w:rsidR="00F136C3" w:rsidRPr="007C3F5E" w:rsidRDefault="00F136C3" w:rsidP="00F136C3">
            <w:pPr>
              <w:spacing w:before="163"/>
              <w:ind w:left="69"/>
              <w:rPr>
                <w:rFonts w:ascii="Verdana" w:eastAsia="Verdana" w:hAnsi="Verdana" w:cs="Verdana"/>
              </w:rPr>
            </w:pPr>
            <w:r w:rsidRPr="007C3F5E">
              <w:rPr>
                <w:rFonts w:ascii="Verdana" w:eastAsia="Verdana" w:hAnsi="Verdana" w:cs="Verdana"/>
              </w:rPr>
              <w:t>N.</w:t>
            </w:r>
            <w:r w:rsidRPr="007C3F5E"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 w:rsidRPr="007C3F5E">
              <w:rPr>
                <w:rFonts w:ascii="Verdana" w:eastAsia="Verdana" w:hAnsi="Verdana" w:cs="Verdana"/>
              </w:rPr>
              <w:t>cellulare</w:t>
            </w:r>
            <w:proofErr w:type="spellEnd"/>
            <w:r w:rsidRPr="007C3F5E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253" w:type="dxa"/>
          </w:tcPr>
          <w:p w:rsidR="00F136C3" w:rsidRPr="007C3F5E" w:rsidRDefault="00F136C3" w:rsidP="00F136C3">
            <w:pPr>
              <w:rPr>
                <w:rFonts w:eastAsia="Verdana" w:hAnsi="Verdana" w:cs="Verdana"/>
                <w:sz w:val="16"/>
              </w:rPr>
            </w:pPr>
          </w:p>
        </w:tc>
      </w:tr>
      <w:tr w:rsidR="00F136C3" w:rsidRPr="007C3F5E" w:rsidTr="00F136C3">
        <w:trPr>
          <w:trHeight w:val="753"/>
        </w:trPr>
        <w:tc>
          <w:tcPr>
            <w:tcW w:w="2201" w:type="dxa"/>
          </w:tcPr>
          <w:p w:rsidR="00F136C3" w:rsidRPr="007C3F5E" w:rsidRDefault="00F136C3" w:rsidP="00F136C3">
            <w:pPr>
              <w:spacing w:before="160"/>
              <w:ind w:left="69"/>
              <w:rPr>
                <w:rFonts w:ascii="Verdana" w:eastAsia="Verdana" w:hAnsi="Verdana" w:cs="Verdana"/>
              </w:rPr>
            </w:pPr>
            <w:proofErr w:type="spellStart"/>
            <w:r w:rsidRPr="007C3F5E">
              <w:rPr>
                <w:rFonts w:ascii="Verdana" w:eastAsia="Verdana" w:hAnsi="Verdana" w:cs="Verdana"/>
              </w:rPr>
              <w:t>Orario</w:t>
            </w:r>
            <w:proofErr w:type="spellEnd"/>
            <w:r w:rsidRPr="007C3F5E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253" w:type="dxa"/>
          </w:tcPr>
          <w:p w:rsidR="00F136C3" w:rsidRPr="007C3F5E" w:rsidRDefault="00F136C3" w:rsidP="00F136C3">
            <w:pPr>
              <w:rPr>
                <w:rFonts w:eastAsia="Verdana" w:hAnsi="Verdana" w:cs="Verdana"/>
                <w:sz w:val="16"/>
              </w:rPr>
            </w:pPr>
          </w:p>
        </w:tc>
      </w:tr>
      <w:tr w:rsidR="00F136C3" w:rsidRPr="007C3F5E" w:rsidTr="00F136C3">
        <w:trPr>
          <w:trHeight w:val="752"/>
        </w:trPr>
        <w:tc>
          <w:tcPr>
            <w:tcW w:w="2201" w:type="dxa"/>
          </w:tcPr>
          <w:p w:rsidR="00F136C3" w:rsidRPr="007C3F5E" w:rsidRDefault="00F136C3" w:rsidP="00F136C3">
            <w:pPr>
              <w:spacing w:before="160"/>
              <w:ind w:left="69"/>
              <w:rPr>
                <w:rFonts w:ascii="Verdana" w:eastAsia="Verdana" w:hAnsi="Verdana" w:cs="Verdana"/>
              </w:rPr>
            </w:pPr>
            <w:proofErr w:type="spellStart"/>
            <w:r w:rsidRPr="007C3F5E">
              <w:rPr>
                <w:rFonts w:ascii="Verdana" w:eastAsia="Verdana" w:hAnsi="Verdana" w:cs="Verdana"/>
              </w:rPr>
              <w:t>Riceve</w:t>
            </w:r>
            <w:proofErr w:type="spellEnd"/>
            <w:r w:rsidRPr="007C3F5E">
              <w:rPr>
                <w:rFonts w:ascii="Verdana" w:eastAsia="Verdana" w:hAnsi="Verdana" w:cs="Verdana"/>
                <w:spacing w:val="1"/>
              </w:rPr>
              <w:t xml:space="preserve"> </w:t>
            </w:r>
            <w:proofErr w:type="spellStart"/>
            <w:r w:rsidRPr="007C3F5E">
              <w:rPr>
                <w:rFonts w:ascii="Verdana" w:eastAsia="Verdana" w:hAnsi="Verdana" w:cs="Verdana"/>
              </w:rPr>
              <w:t>il</w:t>
            </w:r>
            <w:proofErr w:type="spellEnd"/>
            <w:r w:rsidRPr="007C3F5E">
              <w:rPr>
                <w:rFonts w:ascii="Verdana" w:eastAsia="Verdana" w:hAnsi="Verdana" w:cs="Verdana"/>
                <w:spacing w:val="-4"/>
              </w:rPr>
              <w:t xml:space="preserve"> </w:t>
            </w:r>
            <w:proofErr w:type="spellStart"/>
            <w:r w:rsidRPr="007C3F5E">
              <w:rPr>
                <w:rFonts w:ascii="Verdana" w:eastAsia="Verdana" w:hAnsi="Verdana" w:cs="Verdana"/>
              </w:rPr>
              <w:t>Genitore</w:t>
            </w:r>
            <w:proofErr w:type="spellEnd"/>
            <w:r w:rsidRPr="007C3F5E"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5253" w:type="dxa"/>
          </w:tcPr>
          <w:p w:rsidR="00F136C3" w:rsidRPr="007C3F5E" w:rsidRDefault="00F136C3" w:rsidP="00F136C3">
            <w:pPr>
              <w:rPr>
                <w:rFonts w:eastAsia="Verdana" w:hAnsi="Verdana" w:cs="Verdana"/>
                <w:sz w:val="16"/>
              </w:rPr>
            </w:pPr>
          </w:p>
        </w:tc>
      </w:tr>
      <w:tr w:rsidR="00F136C3" w:rsidRPr="007C3F5E" w:rsidTr="00F136C3">
        <w:trPr>
          <w:trHeight w:val="753"/>
        </w:trPr>
        <w:tc>
          <w:tcPr>
            <w:tcW w:w="2201" w:type="dxa"/>
          </w:tcPr>
          <w:p w:rsidR="00F136C3" w:rsidRPr="007C3F5E" w:rsidRDefault="00F136C3" w:rsidP="00F136C3">
            <w:pPr>
              <w:spacing w:before="6" w:line="278" w:lineRule="auto"/>
              <w:ind w:left="69" w:right="564"/>
              <w:rPr>
                <w:rFonts w:ascii="Verdana" w:eastAsia="Verdana" w:hAnsi="Verdana" w:cs="Verdana"/>
              </w:rPr>
            </w:pPr>
            <w:proofErr w:type="spellStart"/>
            <w:r w:rsidRPr="007C3F5E">
              <w:rPr>
                <w:rFonts w:ascii="Verdana" w:eastAsia="Verdana" w:hAnsi="Verdana" w:cs="Verdana"/>
              </w:rPr>
              <w:t>Trasmette</w:t>
            </w:r>
            <w:proofErr w:type="spellEnd"/>
            <w:r w:rsidRPr="007C3F5E">
              <w:rPr>
                <w:rFonts w:ascii="Verdana" w:eastAsia="Verdana" w:hAnsi="Verdana" w:cs="Verdana"/>
                <w:spacing w:val="-16"/>
              </w:rPr>
              <w:t xml:space="preserve"> </w:t>
            </w:r>
            <w:proofErr w:type="spellStart"/>
            <w:r w:rsidRPr="007C3F5E">
              <w:rPr>
                <w:rFonts w:ascii="Verdana" w:eastAsia="Verdana" w:hAnsi="Verdana" w:cs="Verdana"/>
              </w:rPr>
              <w:t>il</w:t>
            </w:r>
            <w:proofErr w:type="spellEnd"/>
            <w:r w:rsidRPr="007C3F5E">
              <w:rPr>
                <w:rFonts w:ascii="Verdana" w:eastAsia="Verdana" w:hAnsi="Verdana" w:cs="Verdana"/>
              </w:rPr>
              <w:t>/la</w:t>
            </w:r>
            <w:r w:rsidRPr="007C3F5E">
              <w:rPr>
                <w:rFonts w:ascii="Verdana" w:eastAsia="Verdana" w:hAnsi="Verdana" w:cs="Verdana"/>
                <w:spacing w:val="-74"/>
              </w:rPr>
              <w:t xml:space="preserve"> </w:t>
            </w:r>
            <w:r w:rsidRPr="007C3F5E">
              <w:rPr>
                <w:rFonts w:ascii="Verdana" w:eastAsia="Verdana" w:hAnsi="Verdana" w:cs="Verdana"/>
              </w:rPr>
              <w:t>Prof.:</w:t>
            </w:r>
          </w:p>
        </w:tc>
        <w:tc>
          <w:tcPr>
            <w:tcW w:w="5253" w:type="dxa"/>
          </w:tcPr>
          <w:p w:rsidR="00F136C3" w:rsidRPr="007C3F5E" w:rsidRDefault="00F136C3" w:rsidP="00F136C3">
            <w:pPr>
              <w:rPr>
                <w:rFonts w:eastAsia="Verdana" w:hAnsi="Verdana" w:cs="Verdana"/>
                <w:sz w:val="16"/>
              </w:rPr>
            </w:pPr>
          </w:p>
        </w:tc>
      </w:tr>
      <w:tr w:rsidR="00F136C3" w:rsidRPr="007C3F5E" w:rsidTr="00F136C3">
        <w:trPr>
          <w:trHeight w:val="754"/>
        </w:trPr>
        <w:tc>
          <w:tcPr>
            <w:tcW w:w="2201" w:type="dxa"/>
          </w:tcPr>
          <w:p w:rsidR="00F136C3" w:rsidRPr="007C3F5E" w:rsidRDefault="00F136C3" w:rsidP="00F136C3">
            <w:pPr>
              <w:spacing w:before="221"/>
              <w:ind w:left="69"/>
              <w:rPr>
                <w:rFonts w:ascii="Verdana" w:eastAsia="Verdana" w:hAnsi="Verdana" w:cs="Verdana"/>
              </w:rPr>
            </w:pPr>
            <w:r w:rsidRPr="007C3F5E">
              <w:rPr>
                <w:rFonts w:ascii="Verdana" w:eastAsia="Verdana" w:hAnsi="Verdana" w:cs="Verdana"/>
              </w:rPr>
              <w:t>FIRMA</w:t>
            </w:r>
            <w:r w:rsidRPr="007C3F5E">
              <w:rPr>
                <w:rFonts w:ascii="Verdana" w:eastAsia="Verdana" w:hAnsi="Verdana" w:cs="Verdana"/>
                <w:spacing w:val="-2"/>
              </w:rPr>
              <w:t xml:space="preserve"> </w:t>
            </w:r>
            <w:r w:rsidRPr="007C3F5E">
              <w:rPr>
                <w:rFonts w:ascii="Verdana" w:eastAsia="Verdana" w:hAnsi="Verdana" w:cs="Verdana"/>
              </w:rPr>
              <w:t>DOCENTE</w:t>
            </w:r>
          </w:p>
        </w:tc>
        <w:tc>
          <w:tcPr>
            <w:tcW w:w="5253" w:type="dxa"/>
          </w:tcPr>
          <w:p w:rsidR="00F136C3" w:rsidRPr="007C3F5E" w:rsidRDefault="00F136C3" w:rsidP="00F136C3">
            <w:pPr>
              <w:rPr>
                <w:rFonts w:eastAsia="Verdana" w:hAnsi="Verdana" w:cs="Verdana"/>
                <w:sz w:val="16"/>
              </w:rPr>
            </w:pPr>
          </w:p>
        </w:tc>
      </w:tr>
    </w:tbl>
    <w:p w:rsidR="00F136C3" w:rsidRPr="007C3F5E" w:rsidRDefault="00F136C3" w:rsidP="00F136C3">
      <w:pPr>
        <w:widowControl w:val="0"/>
        <w:autoSpaceDE w:val="0"/>
        <w:autoSpaceDN w:val="0"/>
        <w:rPr>
          <w:rFonts w:ascii="Verdana" w:eastAsia="Verdana" w:hAnsi="Verdana" w:cs="Verdana"/>
          <w:szCs w:val="14"/>
          <w:lang w:eastAsia="en-US"/>
        </w:rPr>
      </w:pPr>
    </w:p>
    <w:p w:rsidR="00F136C3" w:rsidRPr="007C3F5E" w:rsidRDefault="00F136C3" w:rsidP="00F136C3">
      <w:pPr>
        <w:widowControl w:val="0"/>
        <w:autoSpaceDE w:val="0"/>
        <w:autoSpaceDN w:val="0"/>
        <w:spacing w:before="1"/>
        <w:rPr>
          <w:rFonts w:ascii="Verdana" w:eastAsia="Verdana" w:hAnsi="Verdana" w:cs="Verdana"/>
          <w:sz w:val="17"/>
          <w:szCs w:val="14"/>
          <w:lang w:eastAsia="en-US"/>
        </w:rPr>
      </w:pPr>
    </w:p>
    <w:p w:rsidR="00F136C3" w:rsidRPr="007C3F5E" w:rsidRDefault="00F136C3" w:rsidP="00F136C3">
      <w:pPr>
        <w:widowControl w:val="0"/>
        <w:autoSpaceDE w:val="0"/>
        <w:autoSpaceDN w:val="0"/>
        <w:spacing w:before="99" w:line="243" w:lineRule="exact"/>
        <w:ind w:left="5719"/>
        <w:rPr>
          <w:rFonts w:ascii="Verdana" w:eastAsia="Verdana" w:hAnsi="Verdana" w:cs="Verdana"/>
          <w:szCs w:val="22"/>
          <w:lang w:eastAsia="en-US"/>
        </w:rPr>
      </w:pPr>
      <w:r w:rsidRPr="007C3F5E">
        <w:rPr>
          <w:rFonts w:ascii="Verdana" w:eastAsia="Verdana" w:hAnsi="Verdana" w:cs="Verdana"/>
          <w:szCs w:val="22"/>
          <w:lang w:eastAsia="en-US"/>
        </w:rPr>
        <w:t>IL</w:t>
      </w:r>
      <w:r w:rsidRPr="007C3F5E">
        <w:rPr>
          <w:rFonts w:ascii="Verdana" w:eastAsia="Verdana" w:hAnsi="Verdana" w:cs="Verdana"/>
          <w:spacing w:val="-3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szCs w:val="22"/>
          <w:lang w:eastAsia="en-US"/>
        </w:rPr>
        <w:t>DIRIGENTE</w:t>
      </w:r>
      <w:r w:rsidRPr="007C3F5E">
        <w:rPr>
          <w:rFonts w:ascii="Verdana" w:eastAsia="Verdana" w:hAnsi="Verdana" w:cs="Verdana"/>
          <w:spacing w:val="-5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szCs w:val="22"/>
          <w:lang w:eastAsia="en-US"/>
        </w:rPr>
        <w:t>SCOLASTICO</w:t>
      </w:r>
    </w:p>
    <w:p w:rsidR="00857286" w:rsidRPr="00857286" w:rsidRDefault="00F136C3" w:rsidP="00F136C3">
      <w:pPr>
        <w:tabs>
          <w:tab w:val="left" w:pos="6198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Verdana" w:eastAsia="Verdana" w:hAnsi="Verdana" w:cs="Verdana"/>
          <w:i/>
          <w:szCs w:val="22"/>
          <w:lang w:eastAsia="en-US"/>
        </w:rPr>
        <w:t xml:space="preserve">                                                                                           </w:t>
      </w:r>
      <w:r w:rsidRPr="007C3F5E">
        <w:rPr>
          <w:rFonts w:ascii="Verdana" w:eastAsia="Verdana" w:hAnsi="Verdana" w:cs="Verdana"/>
          <w:i/>
          <w:szCs w:val="22"/>
          <w:lang w:eastAsia="en-US"/>
        </w:rPr>
        <w:t>Carlo</w:t>
      </w:r>
      <w:r w:rsidRPr="007C3F5E">
        <w:rPr>
          <w:rFonts w:ascii="Verdana" w:eastAsia="Verdana" w:hAnsi="Verdana" w:cs="Verdana"/>
          <w:i/>
          <w:spacing w:val="-3"/>
          <w:szCs w:val="22"/>
          <w:lang w:eastAsia="en-US"/>
        </w:rPr>
        <w:t xml:space="preserve"> </w:t>
      </w:r>
      <w:r w:rsidRPr="007C3F5E">
        <w:rPr>
          <w:rFonts w:ascii="Verdana" w:eastAsia="Verdana" w:hAnsi="Verdana" w:cs="Verdana"/>
          <w:i/>
          <w:szCs w:val="22"/>
          <w:lang w:eastAsia="en-US"/>
        </w:rPr>
        <w:t>Maccanti</w:t>
      </w:r>
    </w:p>
    <w:p w:rsidR="00EF365F" w:rsidRPr="00C0067E" w:rsidRDefault="00EF365F" w:rsidP="00F136C3">
      <w:pPr>
        <w:tabs>
          <w:tab w:val="left" w:pos="6179"/>
        </w:tabs>
        <w:rPr>
          <w:rFonts w:ascii="Calibri" w:hAnsi="Calibri"/>
        </w:rPr>
      </w:pPr>
    </w:p>
    <w:p w:rsidR="00EF365F" w:rsidRDefault="00EF365F" w:rsidP="00EF365F">
      <w:pPr>
        <w:spacing w:before="40"/>
        <w:ind w:left="-426"/>
      </w:pPr>
    </w:p>
    <w:p w:rsidR="00EF365F" w:rsidRDefault="00EF365F" w:rsidP="006818E1">
      <w:pPr>
        <w:spacing w:before="40"/>
      </w:pPr>
    </w:p>
    <w:p w:rsidR="00891B5F" w:rsidRDefault="006818E1" w:rsidP="006818E1">
      <w:pPr>
        <w:spacing w:before="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77ABDA6" wp14:editId="5ACA5847">
                <wp:simplePos x="0" y="0"/>
                <wp:positionH relativeFrom="column">
                  <wp:posOffset>3547110</wp:posOffset>
                </wp:positionH>
                <wp:positionV relativeFrom="paragraph">
                  <wp:posOffset>8789035</wp:posOffset>
                </wp:positionV>
                <wp:extent cx="2829560" cy="587375"/>
                <wp:effectExtent l="0" t="19050" r="8890" b="22225"/>
                <wp:wrapNone/>
                <wp:docPr id="1065418881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9560" cy="587375"/>
                          <a:chOff x="0" y="0"/>
                          <a:chExt cx="3497580" cy="726673"/>
                        </a:xfrm>
                      </wpg:grpSpPr>
                      <wpg:grpSp>
                        <wpg:cNvPr id="1252740399" name="Gruppo 18"/>
                        <wpg:cNvGrpSpPr/>
                        <wpg:grpSpPr>
                          <a:xfrm>
                            <a:off x="0" y="110490"/>
                            <a:ext cx="3497580" cy="564515"/>
                            <a:chOff x="0" y="0"/>
                            <a:chExt cx="3497580" cy="564515"/>
                          </a:xfrm>
                        </wpg:grpSpPr>
                        <pic:pic xmlns:pic="http://schemas.openxmlformats.org/drawingml/2006/picture">
                          <pic:nvPicPr>
                            <pic:cNvPr id="1986704684" name="Immagine 11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2797"/>
                            <a:stretch/>
                          </pic:blipFill>
                          <pic:spPr bwMode="auto">
                            <a:xfrm>
                              <a:off x="0" y="0"/>
                              <a:ext cx="2057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0966425" name="Immagine 17" descr="Immagine che contiene testo, Elementi grafici, Carattere, grafic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2425" r="144"/>
                            <a:stretch/>
                          </pic:blipFill>
                          <pic:spPr bwMode="auto">
                            <a:xfrm>
                              <a:off x="2964180" y="0"/>
                              <a:ext cx="533400" cy="5645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67424593" name="Immagine 12" descr="Immagine che contiene corona, Elementi grafici, Diadema, design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7400" y="45720"/>
                              <a:ext cx="431800" cy="4318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7503258" name="Rettangolo 14"/>
                          <wps:cNvSpPr>
                            <a:spLocks noChangeAspect="1"/>
                          </wps:cNvSpPr>
                          <wps:spPr>
                            <a:xfrm>
                              <a:off x="2522220" y="45720"/>
                              <a:ext cx="431800" cy="431800"/>
                            </a:xfrm>
                            <a:prstGeom prst="rect">
                              <a:avLst/>
                            </a:prstGeom>
                            <a:solidFill>
                              <a:srgbClr val="B22C6F"/>
                            </a:solidFill>
                            <a:ln w="3175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24188014" name="Casella di testo 13"/>
                        <wps:cNvSpPr txBox="1"/>
                        <wps:spPr>
                          <a:xfrm rot="496381">
                            <a:off x="2390883" y="0"/>
                            <a:ext cx="629672" cy="726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3519F1" w:rsidRPr="00F91F15" w:rsidRDefault="003519F1" w:rsidP="003519F1">
                              <w:pPr>
                                <w:jc w:val="center"/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F91F15">
                                <w:rPr>
                                  <w:rFonts w:ascii="MV Boli" w:hAnsi="MV Boli" w:cs="MV Boli"/>
                                  <w:b/>
                                  <w:bCs/>
                                  <w:color w:val="FFFFFF" w:themeColor="background1"/>
                                  <w:sz w:val="56"/>
                                  <w:szCs w:val="56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ABDA6" id="Gruppo 19" o:spid="_x0000_s1026" style="position:absolute;margin-left:279.3pt;margin-top:692.05pt;width:222.8pt;height:46.25pt;z-index:251673600;mso-width-relative:margin;mso-height-relative:margin" coordsize="34975,72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">
                <v:group id="Gruppo 18" o:spid="_x0000_s1027" style="position:absolute;top:1104;width:34975;height:5646" coordsize="34975,5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8OHjuyQAA&#10;AOMAAAAPAAAAAAAAAAAAAAAAAKoCAABkcnMvZG93bnJldi54bWxQSwUGAAAAAAQABAD6AAAAoAM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1" o:spid="_x0000_s1028" type="#_x0000_t75" alt="Immagine che contiene testo, Elementi grafici, Carattere, grafica&#10;&#10;Descrizione generata automaticamente" style="position:absolute;width:20574;height:5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BLKHIAAAA4wAAAA8AAABkcnMvZG93bnJldi54bWxET8lqwzAQvQf6D2IKvTVy2+DaTpTQLVAI&#10;JWT5gMGa2EqtkbFU2/37qFDIcd4+i9VoG9FT541jBQ/TBARx6bThSsHxsL7PQPiArLFxTAp+ycNq&#10;eTNZYKHdwDvq96ESMYR9gQrqENpCSl/WZNFPXUscuZPrLIZ4dpXUHQ4x3DbyMUlSadFwbKixpbea&#10;yu/9j1Wg9ftB5x/bp8F8mb7fvOayPOdK3d2OL3MQgcZwFf+7P3Wcn2fpczJLsxn8/RQBkMsL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CgSyhyAAAAOMAAAAPAAAAAAAAAAAA&#10;AAAAAJ8CAABkcnMvZG93bnJldi54bWxQSwUGAAAAAAQABAD3AAAAlAMAAAAA&#10;">
                    <v:imagedata r:id="rId10" o:title="Immagine che contiene testo, Elementi grafici, Carattere, grafica&#10;&#10;Descrizione generata automaticamente" cropright="21494f" chromakey="white"/>
                    <v:path arrowok="t"/>
                  </v:shape>
                  <v:shape id="Immagine 17" o:spid="_x0000_s1029" type="#_x0000_t75" alt="Immagine che contiene testo, Elementi grafici, Carattere, grafica&#10;&#10;Descrizione generata automaticamente" style="position:absolute;left:29641;width:5334;height:5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MT9Fy3NAAAA4gAAAA8AAAAA&#10;AAAAAAAAAAAAnwIAAGRycy9kb3ducmV2LnhtbFBLBQYAAAAABAAEAPcAAACZAwAAAAA=&#10;">
                    <v:imagedata r:id="rId11" o:title="Immagine che contiene testo, Elementi grafici, Carattere, grafica&#10;&#10;Descrizione generata automaticamente" cropleft="54018f" cropright="94f" chromakey="white"/>
                    <v:path arrowok="t"/>
                  </v:shape>
                  <v:shape id="Immagine 12" o:spid="_x0000_s1030" type="#_x0000_t75" alt="Immagine che contiene corona, Elementi grafici, Diadema, design&#10;&#10;Descrizione generata automaticamente" style="position:absolute;left:20574;top:457;width:4318;height:4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jYWXJAAAA4wAAAA8AAABkcnMvZG93bnJldi54bWxET81Kw0AQvgt9h2UEL6XdNMaosdtSRKEH&#10;L20l4G3IjklIdjbsbpv07V1B8Djf/6y3k+nFhZxvLStYLRMQxJXVLdcKPk/viycQPiBr7C2Tgit5&#10;2G5mN2sstB35QJdjqEUMYV+ggiaEoZDSVw0Z9Es7EEfu2zqDIZ6ultrhGMNNL9MkyaXBlmNDgwO9&#10;NlR1x7NRkKeuLA9V+bXfdX13nX+c528jKXV3O+1eQASawr/4z73XcX6WP2Zp9vB8D78/RQDk5g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i6NhZckAAADjAAAADwAAAAAAAAAA&#10;AAAAAACfAgAAZHJzL2Rvd25yZXYueG1sUEsFBgAAAAAEAAQA9wAAAJUDAAAAAA==&#10;">
                    <v:imagedata r:id="rId12" o:title="Immagine che contiene corona, Elementi grafici, Diadema, design&#10;&#10;Descrizione generata automaticamente"/>
                    <v:path arrowok="t"/>
                  </v:shape>
                  <v:rect id="Rettangolo 14" o:spid="_x0000_s1031" style="position:absolute;left:25222;top:457;width:4318;height:43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7IscA&#10;AADiAAAADwAAAGRycy9kb3ducmV2LnhtbERPz2vCMBS+D/wfwhO8aWKlTqpRRNhw4Aazu3h7NG9t&#10;WfNSm2i7/94cBjt+fL83u8E24k6drx1rmM8UCOLCmZpLDV/5y3QFwgdkg41j0vBLHnbb0dMGM+N6&#10;/qT7OZQihrDPUEMVQptJ6YuKLPqZa4kj9+06iyHCrpSmwz6G20YmSi2lxZpjQ4UtHSoqfs43qyGU&#10;t8v1VL+tXE7v6qPJX3vVJ1pPxsN+DSLQEP7Ff+6j0bBIn1O1SNK4OV6Kd0Bu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zeyLHAAAA4gAAAA8AAAAAAAAAAAAAAAAAmAIAAGRy&#10;cy9kb3ducmV2LnhtbFBLBQYAAAAABAAEAPUAAACMAwAAAAA=&#10;" fillcolor="#b22c6f" strokecolor="white [3212]" strokeweight=".25pt">
                    <v:path arrowok="t"/>
                    <o:lock v:ext="edit" aspectratio="t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3" o:spid="_x0000_s1032" type="#_x0000_t202" style="position:absolute;left:23908;width:6297;height:7266;rotation:5421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o7ysgA&#10;AADjAAAADwAAAGRycy9kb3ducmV2LnhtbERPzWrCQBC+F/oOywi91U1CkDR1FasIgl60XrwN2WmS&#10;NjsbslsTfXpXEDzO9z/T+WAacabO1ZYVxOMIBHFhdc2lguP3+j0D4TyyxsYyKbiQg/ns9WWKubY9&#10;7+l88KUIIexyVFB53+ZSuqIig25sW+LA/djOoA9nV0rdYR/CTSOTKJpIgzWHhgpbWlZU/B3+jYJy&#10;+PqY9L+YnortNk7Wu3q/ul6UehsNi08Qngb/FD/cGx3mJ0kaZ1kUp3D/KQAgZ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yjvKyAAAAOMAAAAPAAAAAAAAAAAAAAAAAJgCAABk&#10;cnMvZG93bnJldi54bWxQSwUGAAAAAAQABAD1AAAAjQMAAAAA&#10;" filled="f" stroked="f" strokeweight=".5pt">
                  <v:textbox>
                    <w:txbxContent>
                      <w:p w:rsidR="003519F1" w:rsidRPr="00F91F15" w:rsidRDefault="003519F1" w:rsidP="003519F1">
                        <w:pPr>
                          <w:jc w:val="center"/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</w:pPr>
                        <w:r w:rsidRPr="00F91F15">
                          <w:rPr>
                            <w:rFonts w:ascii="MV Boli" w:hAnsi="MV Boli" w:cs="MV Boli"/>
                            <w:b/>
                            <w:bCs/>
                            <w:color w:val="FFFFFF" w:themeColor="background1"/>
                            <w:sz w:val="56"/>
                            <w:szCs w:val="56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FA986DE" wp14:editId="45A7BBC7">
                <wp:simplePos x="0" y="0"/>
                <wp:positionH relativeFrom="column">
                  <wp:posOffset>3761105</wp:posOffset>
                </wp:positionH>
                <wp:positionV relativeFrom="paragraph">
                  <wp:posOffset>9211945</wp:posOffset>
                </wp:positionV>
                <wp:extent cx="2689860" cy="320040"/>
                <wp:effectExtent l="0" t="0" r="0" b="3810"/>
                <wp:wrapNone/>
                <wp:docPr id="17576017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9A0" w:rsidRPr="001E44DB" w:rsidRDefault="00D479A0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  <w:proofErr w:type="gramEnd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986DE" id="Casella di testo 2" o:spid="_x0000_s1033" type="#_x0000_t202" style="position:absolute;margin-left:296.15pt;margin-top:725.35pt;width:211.8pt;height:25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" filled="f" stroked="f">
                <v:textbox>
                  <w:txbxContent>
                    <w:p w:rsidR="00D479A0" w:rsidRPr="001E44DB" w:rsidRDefault="00D479A0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  <w:proofErr w:type="gramEnd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einaudiceccherelli.edu.it</w:t>
                      </w:r>
                    </w:p>
                  </w:txbxContent>
                </v:textbox>
              </v:shape>
            </w:pict>
          </mc:Fallback>
        </mc:AlternateContent>
      </w:r>
      <w:r w:rsidR="00E91E2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EDBA5EC" wp14:editId="5B792666">
                <wp:simplePos x="0" y="0"/>
                <wp:positionH relativeFrom="margin">
                  <wp:posOffset>-186690</wp:posOffset>
                </wp:positionH>
                <wp:positionV relativeFrom="paragraph">
                  <wp:posOffset>8594725</wp:posOffset>
                </wp:positionV>
                <wp:extent cx="3169920" cy="73152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="00E91E2D"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 w:rsid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V.le Michelangelo. 16/b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57025 Piombino (LI)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:rsidR="00C23C9A" w:rsidRPr="00E91E2D" w:rsidRDefault="00C23C9A" w:rsidP="00E91E2D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Istituto </w:t>
                            </w:r>
                            <w:r w:rsidR="00D479A0"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rofessionale serale:</w:t>
                            </w:r>
                            <w:r w:rsid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sede “</w:t>
                            </w:r>
                            <w:proofErr w:type="spell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Ceccherelli</w:t>
                            </w:r>
                            <w:proofErr w:type="spellEnd"/>
                            <w:r w:rsidR="00D479A0" w:rsidRP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D479A0" w:rsidRPr="00E91E2D" w:rsidRDefault="00D479A0" w:rsidP="00E91E2D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via</w:t>
                            </w:r>
                            <w:proofErr w:type="gramEnd"/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BA5EC" id="_x0000_s1034" type="#_x0000_t202" style="position:absolute;margin-left:-14.7pt;margin-top:676.75pt;width:249.6pt;height:57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" filled="f" stroked="f">
                <v:textbox>
                  <w:txbxContent>
                    <w:p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 w:rsidR="00E91E2D">
                        <w:rPr>
                          <w:sz w:val="18"/>
                          <w:szCs w:val="18"/>
                        </w:rPr>
                        <w:t>“</w:t>
                      </w:r>
                      <w:r w:rsidR="00E91E2D" w:rsidRPr="00E91E2D">
                        <w:rPr>
                          <w:sz w:val="18"/>
                          <w:szCs w:val="18"/>
                        </w:rPr>
                        <w:t>Einaudi</w:t>
                      </w:r>
                      <w:r w:rsid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 xml:space="preserve">V.le Michelangelo. 16/b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Pr="00E91E2D">
                        <w:rPr>
                          <w:sz w:val="18"/>
                          <w:szCs w:val="18"/>
                        </w:rPr>
                        <w:t>57025 Piombino (LI)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:rsidR="00C23C9A" w:rsidRPr="00E91E2D" w:rsidRDefault="00C23C9A" w:rsidP="00E91E2D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Istituto </w:t>
                      </w:r>
                      <w:r w:rsidR="00D479A0" w:rsidRPr="00E91E2D">
                        <w:rPr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rofessionale serale:</w:t>
                      </w:r>
                      <w:r w:rsidR="00E91E2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D479A0" w:rsidRPr="00E91E2D">
                        <w:rPr>
                          <w:sz w:val="18"/>
                          <w:szCs w:val="18"/>
                        </w:rPr>
                        <w:t>sede “</w:t>
                      </w:r>
                      <w:proofErr w:type="spellStart"/>
                      <w:r w:rsidRPr="00E91E2D">
                        <w:rPr>
                          <w:sz w:val="18"/>
                          <w:szCs w:val="18"/>
                        </w:rPr>
                        <w:t>Ceccherelli</w:t>
                      </w:r>
                      <w:proofErr w:type="spellEnd"/>
                      <w:r w:rsidR="00D479A0" w:rsidRP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D479A0" w:rsidRPr="00E91E2D" w:rsidRDefault="00D479A0" w:rsidP="00E91E2D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E91E2D">
                        <w:rPr>
                          <w:sz w:val="18"/>
                          <w:szCs w:val="18"/>
                        </w:rPr>
                        <w:t>via</w:t>
                      </w:r>
                      <w:proofErr w:type="gramEnd"/>
                      <w:r w:rsidRPr="00E91E2D">
                        <w:rPr>
                          <w:sz w:val="18"/>
                          <w:szCs w:val="18"/>
                        </w:rPr>
                        <w:t xml:space="preserve"> A. Pertini, 51 - 57025 Piombino (LI) - tel. 0565 49465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E2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C304D3" wp14:editId="419CF076">
                <wp:simplePos x="0" y="0"/>
                <wp:positionH relativeFrom="column">
                  <wp:posOffset>-110490</wp:posOffset>
                </wp:positionH>
                <wp:positionV relativeFrom="paragraph">
                  <wp:posOffset>9311005</wp:posOffset>
                </wp:positionV>
                <wp:extent cx="6444000" cy="0"/>
                <wp:effectExtent l="0" t="0" r="0" b="0"/>
                <wp:wrapNone/>
                <wp:docPr id="1158799997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CBFBEF" id="Connettore diritto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7pt,733.15pt" to="498.7pt,7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" strokecolor="#00e700" strokeweight="1pt">
                <v:stroke joinstyle="miter"/>
              </v:line>
            </w:pict>
          </mc:Fallback>
        </mc:AlternateContent>
      </w:r>
    </w:p>
    <w:sectPr w:rsidR="00891B5F" w:rsidSect="003A22C8">
      <w:headerReference w:type="default" r:id="rId13"/>
      <w:footerReference w:type="default" r:id="rId14"/>
      <w:pgSz w:w="11906" w:h="16838"/>
      <w:pgMar w:top="3686" w:right="1134" w:bottom="1134" w:left="1134" w:header="708" w:footer="1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8A1" w:rsidRDefault="001948A1" w:rsidP="00D479A0">
      <w:r>
        <w:separator/>
      </w:r>
    </w:p>
  </w:endnote>
  <w:endnote w:type="continuationSeparator" w:id="0">
    <w:p w:rsidR="001948A1" w:rsidRDefault="001948A1" w:rsidP="00D4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EFC" w:rsidRDefault="0032236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0736D93D" wp14:editId="5E38B82C">
          <wp:simplePos x="0" y="0"/>
          <wp:positionH relativeFrom="column">
            <wp:posOffset>3202940</wp:posOffset>
          </wp:positionH>
          <wp:positionV relativeFrom="paragraph">
            <wp:posOffset>238125</wp:posOffset>
          </wp:positionV>
          <wp:extent cx="3155803" cy="586105"/>
          <wp:effectExtent l="0" t="0" r="0" b="0"/>
          <wp:wrapNone/>
          <wp:docPr id="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756199" name="Immagine 1" descr="Immagine che contiene testo, Carattere, Elementi grafici, grafica&#10;&#10;Descrizione generata automaticamente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5803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6EFC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0FE66F9" wp14:editId="7AC12303">
              <wp:simplePos x="0" y="0"/>
              <wp:positionH relativeFrom="margin">
                <wp:posOffset>-255270</wp:posOffset>
              </wp:positionH>
              <wp:positionV relativeFrom="paragraph">
                <wp:posOffset>40005</wp:posOffset>
              </wp:positionV>
              <wp:extent cx="6637020" cy="937260"/>
              <wp:effectExtent l="0" t="0" r="0" b="0"/>
              <wp:wrapNone/>
              <wp:docPr id="2017902063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7020" cy="937260"/>
                        <a:chOff x="0" y="0"/>
                        <a:chExt cx="6637020" cy="937260"/>
                      </a:xfrm>
                    </wpg:grpSpPr>
                    <wps:wsp>
                      <wps:cNvPr id="2098058496" name="Connettore diritto 2"/>
                      <wps:cNvCnPr/>
                      <wps:spPr>
                        <a:xfrm>
                          <a:off x="76200" y="716280"/>
                          <a:ext cx="644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E7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1438747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sede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“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Einaudi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V.le Michelangelo. 16/b - 57025 Piombino (LI)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91E2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Istituto Professionale serale: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91E2D">
                              <w:rPr>
                                <w:sz w:val="18"/>
                                <w:szCs w:val="18"/>
                              </w:rPr>
                              <w:t>sede “</w:t>
                            </w:r>
                            <w:proofErr w:type="spell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Ceccherelli</w:t>
                            </w:r>
                            <w:proofErr w:type="spellEnd"/>
                            <w:r w:rsidRPr="00E91E2D">
                              <w:rPr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  <w:p w:rsidR="00FA6EFC" w:rsidRPr="00E91E2D" w:rsidRDefault="00FA6EFC" w:rsidP="00FA6EFC">
                            <w:pPr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E91E2D">
                              <w:rPr>
                                <w:sz w:val="18"/>
                                <w:szCs w:val="18"/>
                              </w:rPr>
                              <w:t>via</w:t>
                            </w:r>
                            <w:proofErr w:type="gramEnd"/>
                            <w:r w:rsidRPr="00E91E2D">
                              <w:rPr>
                                <w:sz w:val="18"/>
                                <w:szCs w:val="18"/>
                              </w:rPr>
                              <w:t xml:space="preserve"> A. Pertini, 51 - 57025 Piombino (LI) - tel. 0565 49465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27616953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3947160" y="617220"/>
                          <a:ext cx="26898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EFC" w:rsidRPr="001E44DB" w:rsidRDefault="00FA6EFC" w:rsidP="00FA6EFC">
                            <w:pP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</w:t>
                            </w:r>
                            <w:proofErr w:type="gramEnd"/>
                            <w:r w:rsidRPr="001E44DB"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 einaudiceccherelli.edu.it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FE66F9" id="Gruppo 1" o:spid="_x0000_s1037" style="position:absolute;margin-left:-20.1pt;margin-top:3.15pt;width:522.6pt;height:73.8pt;z-index:251661312;mso-position-horizontal-relative:margin" coordsize="66370,9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">
              <v:line id="Connettore diritto 2" o:spid="_x0000_s1038" style="position:absolute;visibility:visible;mso-wrap-style:square" from="762,7162" to="65202,7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J+k6xvMAAAA4wAAAA8A&#10;AAAAAAAAAAAAAAAAoQIAAGRycy9kb3ducmV2LnhtbFBLBQYAAAAABAAEAPkAAACaAwAAAAA=&#10;" strokecolor="#00e700" strokeweight="1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width:31699;height:7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dafskA&#10;AADiAAAADwAAAGRycy9kb3ducmV2LnhtbESPQWvCQBSE70L/w/IK3uqumhqbuoooQk8VbRV6e2Sf&#10;SWj2bciuJv333ULB4zAz3zCLVW9rcaPWV441jEcKBHHuTMWFhs+P3dMchA/IBmvHpOGHPKyWD4MF&#10;ZsZ1fKDbMRQiQthnqKEMocmk9HlJFv3INcTRu7jWYoiyLaRpsYtwW8uJUjNpseK4UGJDm5Ly7+PV&#10;aji9X77OidoXW/vcdK5Xku2L1Hr42K9fQQTqwz38334zGtJ0nEznaZLC36V4B+Ty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pdafskAAADiAAAADwAAAAAAAAAAAAAAAACYAgAA&#10;ZHJzL2Rvd25yZXYueG1sUEsFBgAAAAAEAAQA9QAAAI4DAAAAAA==&#10;" filled="f" stroked="f">
                <v:textbox>
                  <w:txbxContent>
                    <w:p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 xml:space="preserve">sede </w:t>
                      </w:r>
                      <w:r>
                        <w:rPr>
                          <w:sz w:val="18"/>
                          <w:szCs w:val="18"/>
                        </w:rPr>
                        <w:t>“</w:t>
                      </w:r>
                      <w:r w:rsidRPr="00E91E2D">
                        <w:rPr>
                          <w:sz w:val="18"/>
                          <w:szCs w:val="18"/>
                        </w:rPr>
                        <w:t>Einaudi</w:t>
                      </w:r>
                      <w:r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V.le Michelangelo. 16/b - 57025 Piombino (LI)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 w:rsidRPr="00E91E2D"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91E2D">
                        <w:rPr>
                          <w:b/>
                          <w:bCs/>
                          <w:sz w:val="18"/>
                          <w:szCs w:val="18"/>
                        </w:rPr>
                        <w:t>Istituto Professionale serale: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E91E2D">
                        <w:rPr>
                          <w:sz w:val="18"/>
                          <w:szCs w:val="18"/>
                        </w:rPr>
                        <w:t>sede “</w:t>
                      </w:r>
                      <w:proofErr w:type="spellStart"/>
                      <w:r w:rsidRPr="00E91E2D">
                        <w:rPr>
                          <w:sz w:val="18"/>
                          <w:szCs w:val="18"/>
                        </w:rPr>
                        <w:t>Ceccherelli</w:t>
                      </w:r>
                      <w:proofErr w:type="spellEnd"/>
                      <w:r w:rsidRPr="00E91E2D">
                        <w:rPr>
                          <w:sz w:val="18"/>
                          <w:szCs w:val="18"/>
                        </w:rPr>
                        <w:t>”</w:t>
                      </w:r>
                    </w:p>
                    <w:p w:rsidR="00FA6EFC" w:rsidRPr="00E91E2D" w:rsidRDefault="00FA6EFC" w:rsidP="00FA6EFC">
                      <w:pPr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E91E2D">
                        <w:rPr>
                          <w:sz w:val="18"/>
                          <w:szCs w:val="18"/>
                        </w:rPr>
                        <w:t>via</w:t>
                      </w:r>
                      <w:proofErr w:type="gramEnd"/>
                      <w:r w:rsidRPr="00E91E2D">
                        <w:rPr>
                          <w:sz w:val="18"/>
                          <w:szCs w:val="18"/>
                        </w:rPr>
                        <w:t xml:space="preserve"> A. Pertini, 51 - 57025 Piombino (LI) - tel. 0565 49465</w:t>
                      </w:r>
                    </w:p>
                  </w:txbxContent>
                </v:textbox>
              </v:shape>
              <v:shape id="_x0000_s1040" type="#_x0000_t202" style="position:absolute;left:39471;top:6172;width:26899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coJccA&#10;AADjAAAADwAAAGRycy9kb3ducmV2LnhtbERPS2vCQBC+F/wPywje6q5ao4muUloKPbX4BG9DdkyC&#10;2dmQ3Zr033cLhR7ne89629ta3Kn1lWMNk7ECQZw7U3Gh4Xh4e1yC8AHZYO2YNHyTh+1m8LDGzLiO&#10;d3Tfh0LEEPYZaihDaDIpfV6SRT92DXHkrq61GOLZFtK02MVwW8upUom0WHFsKLGhl5Ly2/7Lajh9&#10;XC/nJ/VZvNp507leSbap1Ho07J9XIAL14V/85343cX46XSSTJJ3P4PenCI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t3KCXHAAAA4wAAAA8AAAAAAAAAAAAAAAAAmAIAAGRy&#10;cy9kb3ducmV2LnhtbFBLBQYAAAAABAAEAPUAAACMAwAAAAA=&#10;" filled="f" stroked="f">
                <v:textbox>
                  <w:txbxContent>
                    <w:p w:rsidR="00FA6EFC" w:rsidRPr="001E44DB" w:rsidRDefault="00FA6EFC" w:rsidP="00FA6EFC">
                      <w:pP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</w:t>
                      </w:r>
                      <w:proofErr w:type="gramEnd"/>
                      <w:r w:rsidRPr="001E44DB"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 einaudiceccherelli.edu.it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8A1" w:rsidRDefault="001948A1" w:rsidP="00D479A0">
      <w:r>
        <w:separator/>
      </w:r>
    </w:p>
  </w:footnote>
  <w:footnote w:type="continuationSeparator" w:id="0">
    <w:p w:rsidR="001948A1" w:rsidRDefault="001948A1" w:rsidP="00D4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65F" w:rsidRDefault="0082749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5168" behindDoc="0" locked="0" layoutInCell="1" allowOverlap="1" wp14:anchorId="7047A72F" wp14:editId="5E697B69">
          <wp:simplePos x="0" y="0"/>
          <wp:positionH relativeFrom="column">
            <wp:posOffset>-342900</wp:posOffset>
          </wp:positionH>
          <wp:positionV relativeFrom="paragraph">
            <wp:posOffset>-53340</wp:posOffset>
          </wp:positionV>
          <wp:extent cx="632460" cy="601980"/>
          <wp:effectExtent l="0" t="0" r="0" b="7620"/>
          <wp:wrapNone/>
          <wp:docPr id="1" name="Immagine 3" descr="Come è nato lo stemma della nostra Repubblica? - Focus.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206087" name="Immagine 3" descr="Come è nato lo stemma della nostra Repubblica? - Focus.it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877" r="13080"/>
                  <a:stretch/>
                </pic:blipFill>
                <pic:spPr bwMode="auto">
                  <a:xfrm>
                    <a:off x="0" y="0"/>
                    <a:ext cx="6324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4076737B" wp14:editId="607139C9">
          <wp:simplePos x="0" y="0"/>
          <wp:positionH relativeFrom="column">
            <wp:posOffset>-361950</wp:posOffset>
          </wp:positionH>
          <wp:positionV relativeFrom="paragraph">
            <wp:posOffset>45720</wp:posOffset>
          </wp:positionV>
          <wp:extent cx="2346960" cy="1289685"/>
          <wp:effectExtent l="0" t="0" r="0" b="0"/>
          <wp:wrapNone/>
          <wp:docPr id="2" name="Immagine 20" descr="Immagine che contiene Carattere, Elementi grafici, test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960484" name="Immagine 20" descr="Immagine che contiene Carattere, Elementi grafici, testo, logo&#10;&#10;Descrizione generata automaticamente"/>
                  <pic:cNvPicPr>
                    <a:picLocks noChangeAspect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960" cy="128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65F" w:rsidRDefault="0082749C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623D3D" wp14:editId="7C43E82C">
              <wp:simplePos x="0" y="0"/>
              <wp:positionH relativeFrom="column">
                <wp:posOffset>3707130</wp:posOffset>
              </wp:positionH>
              <wp:positionV relativeFrom="paragraph">
                <wp:posOffset>1063625</wp:posOffset>
              </wp:positionV>
              <wp:extent cx="2689860" cy="533400"/>
              <wp:effectExtent l="0" t="0" r="0" b="0"/>
              <wp:wrapNone/>
              <wp:docPr id="117784085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986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749C" w:rsidRDefault="0082749C" w:rsidP="0082749C">
                          <w:pPr>
                            <w:spacing w:line="216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B59CB">
                            <w:rPr>
                              <w:sz w:val="18"/>
                              <w:szCs w:val="18"/>
                            </w:rPr>
                            <w:t>Agenzia formativa Regione Toscana - codice LI0599</w:t>
                          </w:r>
                        </w:p>
                        <w:p w:rsidR="0082749C" w:rsidRDefault="0082749C" w:rsidP="0082749C">
                          <w:pPr>
                            <w:spacing w:before="20" w:line="216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B59CB">
                            <w:rPr>
                              <w:sz w:val="18"/>
                              <w:szCs w:val="18"/>
                            </w:rPr>
                            <w:t>Certificazione di sistema di qualità</w:t>
                          </w:r>
                        </w:p>
                        <w:p w:rsidR="0082749C" w:rsidRPr="0082749C" w:rsidRDefault="0082749C" w:rsidP="0082749C">
                          <w:pPr>
                            <w:spacing w:before="20" w:line="216" w:lineRule="auto"/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82749C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 xml:space="preserve">DNV </w:t>
                          </w:r>
                          <w:proofErr w:type="spellStart"/>
                          <w:r w:rsidRPr="0082749C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>Businnes</w:t>
                          </w:r>
                          <w:proofErr w:type="spellEnd"/>
                          <w:r w:rsidRPr="0082749C"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 xml:space="preserve"> Assurance ISO 9001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23D3D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291.9pt;margin-top:83.75pt;width:211.8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" filled="f" stroked="f">
              <v:textbox>
                <w:txbxContent>
                  <w:p w:rsidR="0082749C" w:rsidRDefault="0082749C" w:rsidP="0082749C">
                    <w:pPr>
                      <w:spacing w:line="216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4B59CB">
                      <w:rPr>
                        <w:sz w:val="18"/>
                        <w:szCs w:val="18"/>
                      </w:rPr>
                      <w:t>Agenzia formativa Regione Toscana - codice LI0599</w:t>
                    </w:r>
                  </w:p>
                  <w:p w:rsidR="0082749C" w:rsidRDefault="0082749C" w:rsidP="0082749C">
                    <w:pPr>
                      <w:spacing w:before="20" w:line="216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4B59CB">
                      <w:rPr>
                        <w:sz w:val="18"/>
                        <w:szCs w:val="18"/>
                      </w:rPr>
                      <w:t>Certificazione di sistema di qualità</w:t>
                    </w:r>
                  </w:p>
                  <w:p w:rsidR="0082749C" w:rsidRPr="0082749C" w:rsidRDefault="0082749C" w:rsidP="0082749C">
                    <w:pPr>
                      <w:spacing w:before="20" w:line="216" w:lineRule="auto"/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  <w:r w:rsidRPr="0082749C">
                      <w:rPr>
                        <w:i/>
                        <w:iCs/>
                        <w:sz w:val="18"/>
                        <w:szCs w:val="18"/>
                      </w:rPr>
                      <w:t xml:space="preserve">DNV </w:t>
                    </w:r>
                    <w:proofErr w:type="spellStart"/>
                    <w:r w:rsidRPr="0082749C">
                      <w:rPr>
                        <w:i/>
                        <w:iCs/>
                        <w:sz w:val="18"/>
                        <w:szCs w:val="18"/>
                      </w:rPr>
                      <w:t>Businnes</w:t>
                    </w:r>
                    <w:proofErr w:type="spellEnd"/>
                    <w:r w:rsidRPr="0082749C">
                      <w:rPr>
                        <w:i/>
                        <w:iCs/>
                        <w:sz w:val="18"/>
                        <w:szCs w:val="18"/>
                      </w:rPr>
                      <w:t xml:space="preserve"> Assurance ISO 9001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20D9027C" wp14:editId="1DAD96D5">
              <wp:simplePos x="0" y="0"/>
              <wp:positionH relativeFrom="column">
                <wp:posOffset>-369570</wp:posOffset>
              </wp:positionH>
              <wp:positionV relativeFrom="paragraph">
                <wp:posOffset>1056005</wp:posOffset>
              </wp:positionV>
              <wp:extent cx="3139440" cy="541020"/>
              <wp:effectExtent l="0" t="0" r="0" b="0"/>
              <wp:wrapNone/>
              <wp:docPr id="207037018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9440" cy="541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749C" w:rsidRDefault="00EF365F" w:rsidP="00EF365F">
                          <w:pPr>
                            <w:spacing w:before="30" w:line="216" w:lineRule="auto"/>
                            <w:rPr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e-mail</w:t>
                          </w:r>
                          <w:proofErr w:type="gramEnd"/>
                          <w:r>
                            <w:rPr>
                              <w:sz w:val="18"/>
                              <w:szCs w:val="18"/>
                            </w:rPr>
                            <w:t xml:space="preserve">: </w:t>
                          </w:r>
                          <w:hyperlink r:id="rId3" w:history="1">
                            <w:r w:rsidRPr="004B59CB"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  <w:t>LIIS004009@istruzione.it</w:t>
                            </w:r>
                          </w:hyperlink>
                        </w:p>
                        <w:p w:rsidR="00EF365F" w:rsidRDefault="00EF365F" w:rsidP="00EF365F">
                          <w:pPr>
                            <w:spacing w:before="30" w:line="216" w:lineRule="auto"/>
                            <w:rPr>
                              <w:rStyle w:val="Collegamentoipertestuale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P.E.C.: </w:t>
                          </w:r>
                          <w:hyperlink r:id="rId4" w:history="1">
                            <w:r w:rsidR="0082749C" w:rsidRPr="00E81012"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  <w:t>LIIS004009@pec.istruzione.it</w:t>
                            </w:r>
                          </w:hyperlink>
                        </w:p>
                        <w:p w:rsidR="00EF365F" w:rsidRPr="0082749C" w:rsidRDefault="00EF365F" w:rsidP="0082749C">
                          <w:pPr>
                            <w:spacing w:before="30" w:line="216" w:lineRule="auto"/>
                            <w:rPr>
                              <w:sz w:val="18"/>
                              <w:szCs w:val="18"/>
                            </w:rPr>
                          </w:pPr>
                          <w:r w:rsidRPr="004B59CB">
                            <w:rPr>
                              <w:sz w:val="18"/>
                              <w:szCs w:val="18"/>
                            </w:rPr>
                            <w:t>Cod.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4B59CB">
                            <w:rPr>
                              <w:sz w:val="18"/>
                              <w:szCs w:val="18"/>
                            </w:rPr>
                            <w:t>fiscale: </w:t>
                          </w:r>
                          <w:r w:rsidRPr="00E91E2D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81002090496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="0082749C">
                            <w:rPr>
                              <w:sz w:val="18"/>
                              <w:szCs w:val="18"/>
                            </w:rPr>
                            <w:t xml:space="preserve">- </w:t>
                          </w:r>
                          <w:r w:rsidRPr="004B59CB">
                            <w:rPr>
                              <w:sz w:val="18"/>
                              <w:szCs w:val="18"/>
                            </w:rPr>
                            <w:t>Cod. meccanografico: </w:t>
                          </w:r>
                          <w:r w:rsidRPr="00E91E2D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LIIS004009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D9027C" id="_x0000_s1036" type="#_x0000_t202" style="position:absolute;margin-left:-29.1pt;margin-top:83.15pt;width:247.2pt;height:42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" filled="f" stroked="f">
              <v:textbox>
                <w:txbxContent>
                  <w:p w:rsidR="0082749C" w:rsidRDefault="00EF365F" w:rsidP="00EF365F">
                    <w:pPr>
                      <w:spacing w:before="30" w:line="216" w:lineRule="auto"/>
                      <w:rPr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sz w:val="18"/>
                        <w:szCs w:val="18"/>
                      </w:rPr>
                      <w:t>e-mail</w:t>
                    </w:r>
                    <w:proofErr w:type="gramEnd"/>
                    <w:r>
                      <w:rPr>
                        <w:sz w:val="18"/>
                        <w:szCs w:val="18"/>
                      </w:rPr>
                      <w:t xml:space="preserve">: </w:t>
                    </w:r>
                    <w:hyperlink r:id="rId5" w:history="1">
                      <w:r w:rsidRPr="004B59CB"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  <w:t>LIIS004009@istruzione.it</w:t>
                      </w:r>
                    </w:hyperlink>
                  </w:p>
                  <w:p w:rsidR="00EF365F" w:rsidRDefault="00EF365F" w:rsidP="00EF365F">
                    <w:pPr>
                      <w:spacing w:before="30" w:line="216" w:lineRule="auto"/>
                      <w:rPr>
                        <w:rStyle w:val="Collegamentoipertestuale"/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P.E.C.: </w:t>
                    </w:r>
                    <w:hyperlink r:id="rId6" w:history="1">
                      <w:r w:rsidR="0082749C" w:rsidRPr="00E81012"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  <w:t>LIIS004009@pec.istruzione.it</w:t>
                      </w:r>
                    </w:hyperlink>
                  </w:p>
                  <w:p w:rsidR="00EF365F" w:rsidRPr="0082749C" w:rsidRDefault="00EF365F" w:rsidP="0082749C">
                    <w:pPr>
                      <w:spacing w:before="30" w:line="216" w:lineRule="auto"/>
                      <w:rPr>
                        <w:sz w:val="18"/>
                        <w:szCs w:val="18"/>
                      </w:rPr>
                    </w:pPr>
                    <w:r w:rsidRPr="004B59CB">
                      <w:rPr>
                        <w:sz w:val="18"/>
                        <w:szCs w:val="18"/>
                      </w:rPr>
                      <w:t>Cod.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 w:rsidRPr="004B59CB">
                      <w:rPr>
                        <w:sz w:val="18"/>
                        <w:szCs w:val="18"/>
                      </w:rPr>
                      <w:t>fiscale: </w:t>
                    </w:r>
                    <w:r w:rsidRPr="00E91E2D">
                      <w:rPr>
                        <w:b/>
                        <w:bCs/>
                        <w:sz w:val="18"/>
                        <w:szCs w:val="18"/>
                      </w:rPr>
                      <w:t>81002090496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 w:rsidR="0082749C">
                      <w:rPr>
                        <w:sz w:val="18"/>
                        <w:szCs w:val="18"/>
                      </w:rPr>
                      <w:t xml:space="preserve">- </w:t>
                    </w:r>
                    <w:r w:rsidRPr="004B59CB">
                      <w:rPr>
                        <w:sz w:val="18"/>
                        <w:szCs w:val="18"/>
                      </w:rPr>
                      <w:t>Cod. meccanografico: </w:t>
                    </w:r>
                    <w:r w:rsidRPr="00E91E2D">
                      <w:rPr>
                        <w:b/>
                        <w:bCs/>
                        <w:sz w:val="18"/>
                        <w:szCs w:val="18"/>
                      </w:rPr>
                      <w:t>LIIS004009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3120" behindDoc="0" locked="0" layoutInCell="1" allowOverlap="1" wp14:anchorId="7BAEA592" wp14:editId="7E9C6745">
          <wp:simplePos x="0" y="0"/>
          <wp:positionH relativeFrom="column">
            <wp:posOffset>1847850</wp:posOffset>
          </wp:positionH>
          <wp:positionV relativeFrom="paragraph">
            <wp:posOffset>873125</wp:posOffset>
          </wp:positionV>
          <wp:extent cx="4607560" cy="269875"/>
          <wp:effectExtent l="0" t="0" r="0" b="0"/>
          <wp:wrapNone/>
          <wp:docPr id="4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844160" name="Immagine 10"/>
                  <pic:cNvPicPr>
                    <a:picLocks noChangeAspect="1"/>
                  </pic:cNvPicPr>
                </pic:nvPicPr>
                <pic:blipFill>
                  <a:blip r:embed="rId7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7560" cy="26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4C0C3B4" wp14:editId="24F46FFD">
              <wp:simplePos x="0" y="0"/>
              <wp:positionH relativeFrom="column">
                <wp:posOffset>-300990</wp:posOffset>
              </wp:positionH>
              <wp:positionV relativeFrom="paragraph">
                <wp:posOffset>1094105</wp:posOffset>
              </wp:positionV>
              <wp:extent cx="6624320" cy="0"/>
              <wp:effectExtent l="0" t="0" r="0" b="0"/>
              <wp:wrapNone/>
              <wp:docPr id="1684410000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43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E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93FB22" id="Connettore diritto 2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7pt,86.15pt" to="497.9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" strokecolor="#00e700" strokeweight="1pt">
              <v:stroke joinstyle="miter"/>
            </v:line>
          </w:pict>
        </mc:Fallback>
      </mc:AlternateContent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1F2A0E11" wp14:editId="61D66051">
              <wp:simplePos x="0" y="0"/>
              <wp:positionH relativeFrom="column">
                <wp:posOffset>5619750</wp:posOffset>
              </wp:positionH>
              <wp:positionV relativeFrom="paragraph">
                <wp:posOffset>111125</wp:posOffset>
              </wp:positionV>
              <wp:extent cx="851535" cy="808990"/>
              <wp:effectExtent l="0" t="0" r="0" b="0"/>
              <wp:wrapNone/>
              <wp:docPr id="104909819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1535" cy="808990"/>
                        <a:chOff x="0" y="0"/>
                        <a:chExt cx="952500" cy="946150"/>
                      </a:xfrm>
                    </wpg:grpSpPr>
                    <pic:pic xmlns:pic="http://schemas.openxmlformats.org/drawingml/2006/picture">
                      <pic:nvPicPr>
                        <pic:cNvPr id="3" name="Immagine 1" descr="Immagine che contiene Elementi grafici, simbolo, logo, grafica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578"/>
                        <a:stretch/>
                      </pic:blipFill>
                      <pic:spPr bwMode="auto">
                        <a:xfrm>
                          <a:off x="144780" y="0"/>
                          <a:ext cx="670560" cy="6553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magine 2" descr="Immagine che contiene schermata, Elementi grafici, Carattere, nero&#10;&#10;Descrizione generata automa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6054"/>
                        <a:stretch/>
                      </pic:blipFill>
                      <pic:spPr bwMode="auto">
                        <a:xfrm>
                          <a:off x="0" y="579120"/>
                          <a:ext cx="952500" cy="3670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0F1F5F" id="Gruppo 4" o:spid="_x0000_s1026" style="position:absolute;margin-left:442.5pt;margin-top:8.75pt;width:67.05pt;height:63.7pt;z-index:251656192" coordsize="9525,9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alt="Immagine che contiene Elementi grafici, simbolo, logo, grafica&#10;&#10;Descrizione generata automaticamente" style="position:absolute;left:1447;width:6706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YcpfFAAAA2gAAAA8AAABkcnMvZG93bnJldi54bWxEj0trwzAQhO+F/gexhd5qOY+G4FoJpRAc&#10;klMeJPS2WBvbibUylmo7/z4qFHocZuYbJl0OphYdta6yrGAUxSCIc6srLhQcD6u3OQjnkTXWlknB&#10;nRwsF89PKSba9ryjbu8LESDsElRQet8kUrq8JIMusg1x8C62NeiDbAupW+wD3NRyHMczabDisFBi&#10;Q18l5bf9j1Ewy6Zyl51vh+v0/fS9rUfZJr9PlHp9GT4/QHga/H/4r73WCibweyXcALl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WHKXxQAAANoAAAAPAAAAAAAAAAAAAAAA&#10;AJ8CAABkcnMvZG93bnJldi54bWxQSwUGAAAAAAQABAD3AAAAkQMAAAAA&#10;">
                <v:imagedata r:id="rId10" o:title="Immagine che contiene Elementi grafici, simbolo, logo, grafica&#10;&#10;Descrizione generata automaticamente" cropbottom="12175f"/>
                <v:path arrowok="t"/>
              </v:shape>
              <v:shape id="Immagine 2" o:spid="_x0000_s1028" type="#_x0000_t75" alt="Immagine che contiene schermata, Elementi grafici, Carattere, nero&#10;&#10;Descrizione generata automaticamente" style="position:absolute;top:5791;width:9525;height:3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dsy3CAAAA2gAAAA8AAABkcnMvZG93bnJldi54bWxEj0GLwjAUhO+C/yE8YS+i6aqIVqOIInhb&#10;Vnvw+GieTbF5KU22dv31RljY4zAz3zDrbWcr0VLjS8cKPscJCOLc6ZILBdnlOFqA8AFZY+WYFPyS&#10;h+2m31tjqt2Dv6k9h0JECPsUFZgQ6lRKnxuy6MeuJo7ezTUWQ5RNIXWDjwi3lZwkyVxaLDkuGKxp&#10;byi/n3+sgioz1obl7HTFpztOD/uvYTZrlfoYdLsViEBd+A//tU9awRzeV+INkJ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3bMtwgAAANoAAAAPAAAAAAAAAAAAAAAAAJ8C&#10;AABkcnMvZG93bnJldi54bWxQSwUGAAAAAAQABAD3AAAAjgMAAAAA&#10;">
                <v:imagedata r:id="rId11" o:title="Immagine che contiene schermata, Elementi grafici, Carattere, nero&#10;&#10;Descrizione generata automaticamente" cropbottom="30182f"/>
                <v:path arrowok="t"/>
              </v:shape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6823C7B" wp14:editId="33C8093F">
          <wp:simplePos x="0" y="0"/>
          <wp:positionH relativeFrom="column">
            <wp:posOffset>4316730</wp:posOffset>
          </wp:positionH>
          <wp:positionV relativeFrom="paragraph">
            <wp:posOffset>294005</wp:posOffset>
          </wp:positionV>
          <wp:extent cx="1410970" cy="481244"/>
          <wp:effectExtent l="0" t="0" r="0" b="0"/>
          <wp:wrapNone/>
          <wp:docPr id="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529770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58" b="12081"/>
                  <a:stretch/>
                </pic:blipFill>
                <pic:spPr bwMode="auto">
                  <a:xfrm>
                    <a:off x="0" y="0"/>
                    <a:ext cx="1410970" cy="4812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62D21"/>
    <w:multiLevelType w:val="multilevel"/>
    <w:tmpl w:val="1ECE0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03"/>
    <w:rsid w:val="00031159"/>
    <w:rsid w:val="0006174D"/>
    <w:rsid w:val="000A7084"/>
    <w:rsid w:val="000E0108"/>
    <w:rsid w:val="00163D9B"/>
    <w:rsid w:val="00166D04"/>
    <w:rsid w:val="00170ED7"/>
    <w:rsid w:val="001948A1"/>
    <w:rsid w:val="001E44DB"/>
    <w:rsid w:val="00223C9E"/>
    <w:rsid w:val="0032236B"/>
    <w:rsid w:val="003519F1"/>
    <w:rsid w:val="003A22C8"/>
    <w:rsid w:val="00405C0C"/>
    <w:rsid w:val="004B59CB"/>
    <w:rsid w:val="004D08FE"/>
    <w:rsid w:val="00596C40"/>
    <w:rsid w:val="006818E1"/>
    <w:rsid w:val="006B532B"/>
    <w:rsid w:val="006F3717"/>
    <w:rsid w:val="00784603"/>
    <w:rsid w:val="007B4E8A"/>
    <w:rsid w:val="0082749C"/>
    <w:rsid w:val="00857286"/>
    <w:rsid w:val="00891B5F"/>
    <w:rsid w:val="00943D65"/>
    <w:rsid w:val="00951458"/>
    <w:rsid w:val="00971D80"/>
    <w:rsid w:val="00C23C9A"/>
    <w:rsid w:val="00C800DF"/>
    <w:rsid w:val="00CC6536"/>
    <w:rsid w:val="00D479A0"/>
    <w:rsid w:val="00E271FD"/>
    <w:rsid w:val="00E91E2D"/>
    <w:rsid w:val="00EF15ED"/>
    <w:rsid w:val="00EF365F"/>
    <w:rsid w:val="00F136C3"/>
    <w:rsid w:val="00F55C96"/>
    <w:rsid w:val="00F91F15"/>
    <w:rsid w:val="00FA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9FAA99-A859-44F5-8D43-592B7363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F136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9A0"/>
  </w:style>
  <w:style w:type="paragraph" w:styleId="Pidipagina">
    <w:name w:val="footer"/>
    <w:basedOn w:val="Normale"/>
    <w:link w:val="Pidipagina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9A0"/>
  </w:style>
  <w:style w:type="character" w:styleId="Collegamentoipertestuale">
    <w:name w:val="Hyperlink"/>
    <w:basedOn w:val="Carpredefinitoparagrafo"/>
    <w:uiPriority w:val="99"/>
    <w:unhideWhenUsed/>
    <w:rsid w:val="004B59C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59C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365F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F1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hyperlink" Target="mailto:LIIS004009@istruzione.it" TargetMode="External"/><Relationship Id="rId7" Type="http://schemas.openxmlformats.org/officeDocument/2006/relationships/image" Target="media/image9.jpg"/><Relationship Id="rId12" Type="http://schemas.openxmlformats.org/officeDocument/2006/relationships/image" Target="media/image12.jpeg"/><Relationship Id="rId2" Type="http://schemas.openxmlformats.org/officeDocument/2006/relationships/image" Target="media/image8.jpeg"/><Relationship Id="rId1" Type="http://schemas.openxmlformats.org/officeDocument/2006/relationships/image" Target="media/image7.jpeg"/><Relationship Id="rId6" Type="http://schemas.openxmlformats.org/officeDocument/2006/relationships/hyperlink" Target="mailto:LIIS004009@pec.istruzione.it" TargetMode="External"/><Relationship Id="rId11" Type="http://schemas.openxmlformats.org/officeDocument/2006/relationships/image" Target="media/image13.png"/><Relationship Id="rId5" Type="http://schemas.openxmlformats.org/officeDocument/2006/relationships/hyperlink" Target="mailto:LIIS004009@istruzione.it" TargetMode="External"/><Relationship Id="rId10" Type="http://schemas.openxmlformats.org/officeDocument/2006/relationships/image" Target="media/image12.png"/><Relationship Id="rId4" Type="http://schemas.openxmlformats.org/officeDocument/2006/relationships/hyperlink" Target="mailto:LIIS004009@pec.istruzione.it" TargetMode="External"/><Relationship Id="rId9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stazione4\Desktop\carta%20intestata%202023\Carta%20intestata%20semplic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semplice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 4</dc:creator>
  <cp:keywords/>
  <dc:description/>
  <cp:lastModifiedBy>Postazione 4</cp:lastModifiedBy>
  <cp:revision>2</cp:revision>
  <cp:lastPrinted>2024-02-23T11:06:00Z</cp:lastPrinted>
  <dcterms:created xsi:type="dcterms:W3CDTF">2024-04-18T07:37:00Z</dcterms:created>
  <dcterms:modified xsi:type="dcterms:W3CDTF">2024-04-18T07:37:00Z</dcterms:modified>
</cp:coreProperties>
</file>