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E90" w:rsidRDefault="006A3E90" w:rsidP="006A3E90">
      <w:pPr>
        <w:keepNext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PROGETTO FORMATIVO INDIVIDUALE - BIENNIO -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AA.SS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2021-2023</w:t>
      </w:r>
    </w:p>
    <w:p w:rsidR="006A3E90" w:rsidRDefault="006A3E90" w:rsidP="006A3E90">
      <w:pPr>
        <w:keepNext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INDIRIZZO:</w:t>
      </w:r>
      <w:r>
        <w:rPr>
          <w:rFonts w:ascii="Arial" w:eastAsia="Arial" w:hAnsi="Arial" w:cs="Arial"/>
          <w:color w:val="3A3A3A"/>
          <w:sz w:val="18"/>
          <w:szCs w:val="18"/>
          <w:shd w:val="clear" w:color="auto" w:fill="F2F2F2"/>
        </w:rPr>
        <w:t xml:space="preserve"> </w:t>
      </w:r>
      <w:r>
        <w:rPr>
          <w:b/>
          <w:color w:val="3A3A3A"/>
          <w:sz w:val="24"/>
          <w:szCs w:val="24"/>
          <w:shd w:val="clear" w:color="auto" w:fill="F2F2F2"/>
        </w:rPr>
        <w:t>Servizi per l’enogastronomia e l’ospitalità alberghiera</w:t>
      </w:r>
      <w:r>
        <w:rPr>
          <w:b/>
          <w:sz w:val="24"/>
          <w:szCs w:val="24"/>
        </w:rPr>
        <w:t xml:space="preserve"> </w:t>
      </w:r>
    </w:p>
    <w:p w:rsidR="006A3E90" w:rsidRDefault="006A3E90" w:rsidP="006A3E90">
      <w:pPr>
        <w:keepNext/>
        <w:spacing w:line="360" w:lineRule="auto"/>
        <w:jc w:val="center"/>
        <w:rPr>
          <w:b/>
          <w:sz w:val="24"/>
          <w:szCs w:val="24"/>
        </w:rPr>
      </w:pPr>
    </w:p>
    <w:p w:rsidR="006A3E90" w:rsidRDefault="006A3E90" w:rsidP="006A3E90">
      <w:pPr>
        <w:keepNext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Data </w:t>
      </w:r>
      <w:proofErr w:type="gramStart"/>
      <w:r>
        <w:rPr>
          <w:b/>
          <w:sz w:val="24"/>
          <w:szCs w:val="24"/>
        </w:rPr>
        <w:t xml:space="preserve">stesura:   </w:t>
      </w:r>
      <w:proofErr w:type="gramEnd"/>
      <w:r>
        <w:rPr>
          <w:b/>
          <w:sz w:val="24"/>
          <w:szCs w:val="24"/>
        </w:rPr>
        <w:t xml:space="preserve"> 30/01/2023</w:t>
      </w:r>
    </w:p>
    <w:p w:rsidR="006A3E90" w:rsidRDefault="006A3E90" w:rsidP="006A3E90">
      <w:pPr>
        <w:keepNext/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Data revisione: 13/06/2023</w:t>
      </w:r>
    </w:p>
    <w:tbl>
      <w:tblPr>
        <w:tblW w:w="104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4"/>
        <w:gridCol w:w="1324"/>
        <w:gridCol w:w="409"/>
        <w:gridCol w:w="290"/>
        <w:gridCol w:w="1541"/>
        <w:gridCol w:w="274"/>
        <w:gridCol w:w="1075"/>
        <w:gridCol w:w="674"/>
        <w:gridCol w:w="2602"/>
      </w:tblGrid>
      <w:tr w:rsidR="006A3E90" w:rsidTr="00E66566">
        <w:trPr>
          <w:trHeight w:val="487"/>
          <w:jc w:val="center"/>
        </w:trPr>
        <w:tc>
          <w:tcPr>
            <w:tcW w:w="10404" w:type="dxa"/>
            <w:gridSpan w:val="9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QUADRO N. 1: DATI GENERALI E ANAGRAFICI DELL’ALUNNO</w:t>
            </w:r>
          </w:p>
        </w:tc>
      </w:tr>
      <w:tr w:rsidR="006A3E90" w:rsidTr="00E66566">
        <w:trPr>
          <w:trHeight w:val="516"/>
          <w:jc w:val="center"/>
        </w:trPr>
        <w:tc>
          <w:tcPr>
            <w:tcW w:w="3539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Cognome: 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3589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Nome: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3276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di nascita: 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6A3E90" w:rsidTr="00E66566">
        <w:trPr>
          <w:trHeight w:val="585"/>
          <w:jc w:val="center"/>
        </w:trPr>
        <w:tc>
          <w:tcPr>
            <w:tcW w:w="3539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 e comune di residenza: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3589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Cittadinanza: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3276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Scuola di provenienza: </w:t>
            </w:r>
          </w:p>
        </w:tc>
      </w:tr>
      <w:tr w:rsidR="006A3E90" w:rsidTr="00E66566">
        <w:trPr>
          <w:trHeight w:val="496"/>
          <w:jc w:val="center"/>
        </w:trPr>
        <w:tc>
          <w:tcPr>
            <w:tcW w:w="3539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Eventuali ripetenze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589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nella</w:t>
            </w:r>
            <w:proofErr w:type="gramEnd"/>
            <w:r>
              <w:rPr>
                <w:sz w:val="24"/>
                <w:szCs w:val="24"/>
              </w:rPr>
              <w:t xml:space="preserve"> scuola sec di I grado </w:t>
            </w:r>
          </w:p>
        </w:tc>
        <w:tc>
          <w:tcPr>
            <w:tcW w:w="3276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nella</w:t>
            </w:r>
            <w:proofErr w:type="gramEnd"/>
            <w:r>
              <w:rPr>
                <w:sz w:val="24"/>
                <w:szCs w:val="24"/>
              </w:rPr>
              <w:t xml:space="preserve"> scuola sec di II grado</w:t>
            </w:r>
          </w:p>
        </w:tc>
      </w:tr>
      <w:tr w:rsidR="006A3E90" w:rsidTr="00E66566">
        <w:trPr>
          <w:trHeight w:val="444"/>
          <w:jc w:val="center"/>
        </w:trPr>
        <w:tc>
          <w:tcPr>
            <w:tcW w:w="3539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Cellulare alunno:</w:t>
            </w:r>
          </w:p>
        </w:tc>
        <w:tc>
          <w:tcPr>
            <w:tcW w:w="3589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Cellulare genitore: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3276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Email genitore: 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6A3E90" w:rsidTr="00E66566">
        <w:trPr>
          <w:trHeight w:val="521"/>
          <w:jc w:val="center"/>
        </w:trPr>
        <w:tc>
          <w:tcPr>
            <w:tcW w:w="3539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Classe </w:t>
            </w:r>
            <w:proofErr w:type="spellStart"/>
            <w:r>
              <w:rPr>
                <w:sz w:val="24"/>
                <w:szCs w:val="24"/>
              </w:rPr>
              <w:t>a.s.</w:t>
            </w:r>
            <w:proofErr w:type="spellEnd"/>
            <w:r>
              <w:rPr>
                <w:sz w:val="24"/>
                <w:szCs w:val="24"/>
              </w:rPr>
              <w:t xml:space="preserve"> 2021-22: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Classe </w:t>
            </w:r>
            <w:proofErr w:type="spellStart"/>
            <w:r>
              <w:rPr>
                <w:sz w:val="24"/>
                <w:szCs w:val="24"/>
              </w:rPr>
              <w:t>a.s.</w:t>
            </w:r>
            <w:proofErr w:type="spellEnd"/>
            <w:r>
              <w:rPr>
                <w:sz w:val="24"/>
                <w:szCs w:val="24"/>
              </w:rPr>
              <w:t xml:space="preserve"> 2022-23: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02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Codice </w:t>
            </w:r>
            <w:proofErr w:type="spellStart"/>
            <w:r>
              <w:rPr>
                <w:sz w:val="24"/>
                <w:szCs w:val="24"/>
              </w:rPr>
              <w:t>Ateco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26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Classificazione </w:t>
            </w:r>
          </w:p>
        </w:tc>
      </w:tr>
      <w:tr w:rsidR="006A3E90" w:rsidTr="00E66566">
        <w:trPr>
          <w:trHeight w:val="1049"/>
          <w:jc w:val="center"/>
        </w:trPr>
        <w:tc>
          <w:tcPr>
            <w:tcW w:w="221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Eventuali bisogni educativi speciali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33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proofErr w:type="gramStart"/>
            <w:r>
              <w:rPr>
                <w:rFonts w:ascii="MS Mincho" w:eastAsia="MS Mincho" w:hAnsi="MS Mincho" w:cs="MS Mincho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 disturbo</w:t>
            </w:r>
            <w:proofErr w:type="gramEnd"/>
            <w:r>
              <w:rPr>
                <w:sz w:val="24"/>
                <w:szCs w:val="24"/>
              </w:rPr>
              <w:t xml:space="preserve"> specifico   dell’apprendimento        </w:t>
            </w:r>
          </w:p>
        </w:tc>
        <w:tc>
          <w:tcPr>
            <w:tcW w:w="3180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bisogno educativo speciale (da parte </w:t>
            </w:r>
            <w:proofErr w:type="spellStart"/>
            <w:r>
              <w:rPr>
                <w:sz w:val="24"/>
                <w:szCs w:val="24"/>
              </w:rPr>
              <w:t>Cdc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con documentazione 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senza documentazione</w:t>
            </w:r>
          </w:p>
        </w:tc>
        <w:tc>
          <w:tcPr>
            <w:tcW w:w="3276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certificazione L. 104/92 con programmazione per: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obiettivi minimi                    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obiettivi differenziati</w:t>
            </w:r>
          </w:p>
        </w:tc>
      </w:tr>
      <w:tr w:rsidR="006A3E90" w:rsidTr="00E66566">
        <w:trPr>
          <w:trHeight w:val="1028"/>
          <w:jc w:val="center"/>
        </w:trPr>
        <w:tc>
          <w:tcPr>
            <w:tcW w:w="4238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Livello di conoscenza della lingua italiana 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se</w:t>
            </w:r>
            <w:proofErr w:type="gramEnd"/>
            <w:r>
              <w:rPr>
                <w:sz w:val="24"/>
                <w:szCs w:val="24"/>
              </w:rPr>
              <w:t xml:space="preserve"> alunno di madrelingua non italiana o di recente immigrazione)</w:t>
            </w:r>
          </w:p>
        </w:tc>
        <w:tc>
          <w:tcPr>
            <w:tcW w:w="2890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tabs>
                <w:tab w:val="left" w:pos="945"/>
              </w:tabs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Lettura e scrittura</w:t>
            </w:r>
          </w:p>
          <w:p w:rsidR="006A3E90" w:rsidRDefault="006A3E90" w:rsidP="00E66566">
            <w:pPr>
              <w:tabs>
                <w:tab w:val="left" w:pos="945"/>
              </w:tabs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</w:t>
            </w:r>
            <w:proofErr w:type="gramStart"/>
            <w:r>
              <w:rPr>
                <w:sz w:val="24"/>
                <w:szCs w:val="24"/>
              </w:rPr>
              <w:t xml:space="preserve">1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proofErr w:type="gramEnd"/>
            <w:r>
              <w:rPr>
                <w:sz w:val="24"/>
                <w:szCs w:val="24"/>
              </w:rPr>
              <w:t xml:space="preserve"> A2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B1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B2</w:t>
            </w:r>
          </w:p>
        </w:tc>
        <w:tc>
          <w:tcPr>
            <w:tcW w:w="3276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tabs>
                <w:tab w:val="left" w:pos="945"/>
              </w:tabs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Comprensione ed esposizione orale</w:t>
            </w:r>
          </w:p>
          <w:p w:rsidR="006A3E90" w:rsidRDefault="006A3E90" w:rsidP="00E66566">
            <w:pPr>
              <w:tabs>
                <w:tab w:val="left" w:pos="945"/>
              </w:tabs>
              <w:spacing w:line="256" w:lineRule="auto"/>
              <w:rPr>
                <w:sz w:val="24"/>
                <w:szCs w:val="24"/>
              </w:rPr>
            </w:pPr>
            <w:r>
              <w:rPr>
                <w:rFonts w:ascii="MS Mincho" w:eastAsia="MS Mincho" w:hAnsi="MS Mincho" w:cs="MS Mincho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proofErr w:type="gramStart"/>
            <w:r>
              <w:rPr>
                <w:sz w:val="24"/>
                <w:szCs w:val="24"/>
              </w:rPr>
              <w:t xml:space="preserve">1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proofErr w:type="gramEnd"/>
            <w:r>
              <w:rPr>
                <w:sz w:val="24"/>
                <w:szCs w:val="24"/>
              </w:rPr>
              <w:t xml:space="preserve"> A2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B1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B2</w:t>
            </w:r>
          </w:p>
        </w:tc>
      </w:tr>
      <w:tr w:rsidR="006A3E90" w:rsidTr="00E66566">
        <w:trPr>
          <w:trHeight w:val="475"/>
          <w:jc w:val="center"/>
        </w:trPr>
        <w:tc>
          <w:tcPr>
            <w:tcW w:w="221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Docente tutor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38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35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6A3E90" w:rsidTr="00E66566">
        <w:trPr>
          <w:trHeight w:val="1028"/>
          <w:jc w:val="center"/>
        </w:trPr>
        <w:tc>
          <w:tcPr>
            <w:tcW w:w="221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Eventuali esperienze di istruzione e o formazione</w:t>
            </w:r>
          </w:p>
        </w:tc>
        <w:tc>
          <w:tcPr>
            <w:tcW w:w="3838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Ente______________________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denominazione</w:t>
            </w:r>
            <w:proofErr w:type="gramEnd"/>
            <w:r>
              <w:rPr>
                <w:sz w:val="24"/>
                <w:szCs w:val="24"/>
              </w:rPr>
              <w:t>_____________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Anno______________________</w:t>
            </w:r>
          </w:p>
        </w:tc>
        <w:tc>
          <w:tcPr>
            <w:tcW w:w="435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Ente______________________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denominazione</w:t>
            </w:r>
            <w:proofErr w:type="gramEnd"/>
            <w:r>
              <w:rPr>
                <w:sz w:val="24"/>
                <w:szCs w:val="24"/>
              </w:rPr>
              <w:t>_____________</w:t>
            </w:r>
          </w:p>
          <w:p w:rsidR="006A3E90" w:rsidRDefault="006A3E90" w:rsidP="00E665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Anno______________________</w:t>
            </w:r>
          </w:p>
        </w:tc>
      </w:tr>
    </w:tbl>
    <w:p w:rsidR="006A3E90" w:rsidRDefault="006A3E90" w:rsidP="006A3E90">
      <w:pPr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2.1.  Bilancio generale iniziale - </w:t>
      </w:r>
    </w:p>
    <w:p w:rsidR="006A3E90" w:rsidRDefault="006A3E90" w:rsidP="006A3E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04"/>
        </w:tabs>
        <w:jc w:val="center"/>
        <w:rPr>
          <w:sz w:val="24"/>
          <w:szCs w:val="24"/>
        </w:rPr>
      </w:pPr>
      <w:r>
        <w:rPr>
          <w:b/>
          <w:i/>
          <w:sz w:val="24"/>
          <w:szCs w:val="24"/>
        </w:rPr>
        <w:t>Condiviso nei workshop - rete nazionale</w:t>
      </w:r>
    </w:p>
    <w:tbl>
      <w:tblPr>
        <w:tblW w:w="10349" w:type="dxa"/>
        <w:tblInd w:w="-2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0349"/>
      </w:tblGrid>
      <w:tr w:rsidR="006A3E90" w:rsidTr="00E66566">
        <w:trPr>
          <w:trHeight w:val="493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jc w:val="center"/>
              <w:rPr>
                <w:b/>
                <w:sz w:val="24"/>
                <w:szCs w:val="24"/>
              </w:rPr>
            </w:pPr>
          </w:p>
          <w:p w:rsidR="006A3E90" w:rsidRDefault="006A3E90" w:rsidP="00E6656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QUADRO N. 2: SINTESI DEL BILANCIO PERSONALE INIZIALE</w:t>
            </w:r>
          </w:p>
        </w:tc>
      </w:tr>
      <w:tr w:rsidR="006A3E90" w:rsidTr="00E66566">
        <w:trPr>
          <w:trHeight w:val="540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2.1 PROFILO DELL’ALLIEVO </w:t>
            </w:r>
          </w:p>
        </w:tc>
      </w:tr>
      <w:tr w:rsidR="006A3E90" w:rsidTr="00E66566">
        <w:trPr>
          <w:trHeight w:val="900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6A3E90" w:rsidTr="00E66566">
        <w:trPr>
          <w:trHeight w:val="300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2.2 COMPETENZE ACQUISITE IN CONTESTI FORMALI</w:t>
            </w:r>
          </w:p>
        </w:tc>
      </w:tr>
      <w:tr w:rsidR="006A3E90" w:rsidTr="00E66566">
        <w:trPr>
          <w:trHeight w:val="852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PRECEDENTI ESPERIENZE DI ISTRUZIONE E FORMAZIONE:</w:t>
            </w:r>
          </w:p>
          <w:p w:rsidR="006A3E90" w:rsidRDefault="006A3E90" w:rsidP="00E6656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6A3E90" w:rsidTr="00E66566">
        <w:trPr>
          <w:trHeight w:val="916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E90" w:rsidRDefault="006A3E90" w:rsidP="00E6656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TITOLI DI STUDIO CONSEGUITI</w:t>
            </w:r>
          </w:p>
          <w:p w:rsidR="006A3E90" w:rsidRDefault="006A3E90" w:rsidP="00E6656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6A3E90" w:rsidRDefault="006A3E90" w:rsidP="006A3E90">
      <w:pPr>
        <w:tabs>
          <w:tab w:val="left" w:pos="1704"/>
        </w:tabs>
        <w:rPr>
          <w:sz w:val="24"/>
          <w:szCs w:val="24"/>
        </w:rPr>
      </w:pPr>
    </w:p>
    <w:p w:rsidR="006A3E90" w:rsidRDefault="006A3E90" w:rsidP="006A3E90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2.2 Elementi significativi del bilancio delle competenze </w:t>
      </w:r>
    </w:p>
    <w:tbl>
      <w:tblPr>
        <w:tblW w:w="10343" w:type="dxa"/>
        <w:tblInd w:w="-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01"/>
        <w:gridCol w:w="1550"/>
        <w:gridCol w:w="1710"/>
        <w:gridCol w:w="1211"/>
        <w:gridCol w:w="1271"/>
      </w:tblGrid>
      <w:tr w:rsidR="006A3E90" w:rsidTr="00E66566">
        <w:tc>
          <w:tcPr>
            <w:tcW w:w="10343" w:type="dxa"/>
            <w:gridSpan w:val="5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VOTO LICENZA MEDIA</w:t>
            </w:r>
          </w:p>
        </w:tc>
      </w:tr>
      <w:tr w:rsidR="006A3E90" w:rsidTr="00E66566">
        <w:tc>
          <w:tcPr>
            <w:tcW w:w="460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COMPETENZE CHIAVE EUROPEE</w:t>
            </w:r>
          </w:p>
        </w:tc>
        <w:tc>
          <w:tcPr>
            <w:tcW w:w="155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 AVANZATO</w:t>
            </w:r>
          </w:p>
        </w:tc>
        <w:tc>
          <w:tcPr>
            <w:tcW w:w="171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 INTERMEDIO</w:t>
            </w:r>
          </w:p>
        </w:tc>
        <w:tc>
          <w:tcPr>
            <w:tcW w:w="121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  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BASE</w:t>
            </w:r>
          </w:p>
        </w:tc>
        <w:tc>
          <w:tcPr>
            <w:tcW w:w="127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 INIZIALE</w:t>
            </w:r>
          </w:p>
        </w:tc>
      </w:tr>
      <w:tr w:rsidR="006A3E90" w:rsidTr="00E66566">
        <w:tc>
          <w:tcPr>
            <w:tcW w:w="460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COMPETENZA ALFABETICA FUNZIONALE</w:t>
            </w:r>
          </w:p>
        </w:tc>
        <w:tc>
          <w:tcPr>
            <w:tcW w:w="155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1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  <w:p w:rsidR="006A3E90" w:rsidRDefault="006A3E90" w:rsidP="00E66566"/>
        </w:tc>
      </w:tr>
      <w:tr w:rsidR="006A3E90" w:rsidTr="00E66566">
        <w:tc>
          <w:tcPr>
            <w:tcW w:w="460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COMPETENZA MULTILINGUISTICA</w:t>
            </w:r>
          </w:p>
        </w:tc>
        <w:tc>
          <w:tcPr>
            <w:tcW w:w="155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1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A3E90" w:rsidTr="00E66566">
        <w:tc>
          <w:tcPr>
            <w:tcW w:w="460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COMPETENZA MATEMATICA E COMPETENZA IN SCIENZE, TECNOLOGIE E INGEGNERIA</w:t>
            </w:r>
          </w:p>
        </w:tc>
        <w:tc>
          <w:tcPr>
            <w:tcW w:w="155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1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A3E90" w:rsidTr="00E66566">
        <w:tc>
          <w:tcPr>
            <w:tcW w:w="460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COMPETENZA DIGITALE</w:t>
            </w:r>
          </w:p>
        </w:tc>
        <w:tc>
          <w:tcPr>
            <w:tcW w:w="155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1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A3E90" w:rsidTr="00E66566">
        <w:tc>
          <w:tcPr>
            <w:tcW w:w="460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COMPETENZA PERSONALE, SOCIALE E CAPACITA' DI IMPARARE AD IMPARARE</w:t>
            </w:r>
          </w:p>
        </w:tc>
        <w:tc>
          <w:tcPr>
            <w:tcW w:w="155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1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A3E90" w:rsidTr="00E66566">
        <w:tc>
          <w:tcPr>
            <w:tcW w:w="460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COMPETENZA IN MATERIA DI CITTADINANZA</w:t>
            </w:r>
          </w:p>
        </w:tc>
        <w:tc>
          <w:tcPr>
            <w:tcW w:w="155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1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A3E90" w:rsidTr="00E66566">
        <w:tc>
          <w:tcPr>
            <w:tcW w:w="460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COMPETENZA IMPRENDITORIALE</w:t>
            </w:r>
          </w:p>
        </w:tc>
        <w:tc>
          <w:tcPr>
            <w:tcW w:w="155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1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A3E90" w:rsidTr="00E66566">
        <w:tc>
          <w:tcPr>
            <w:tcW w:w="460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COMPETENZA IN MATERIA DI CONSAPEVOLEZZA ED ESPRESSIONE CULTURALE                                                                                         </w:t>
            </w:r>
          </w:p>
        </w:tc>
        <w:tc>
          <w:tcPr>
            <w:tcW w:w="155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1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6A3E90" w:rsidRDefault="006A3E90" w:rsidP="006A3E90">
      <w:pPr>
        <w:tabs>
          <w:tab w:val="left" w:pos="1704"/>
        </w:tabs>
        <w:rPr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6"/>
        <w:gridCol w:w="1375"/>
        <w:gridCol w:w="4313"/>
      </w:tblGrid>
      <w:tr w:rsidR="006A3E90" w:rsidTr="00E66566">
        <w:trPr>
          <w:trHeight w:val="567"/>
          <w:jc w:val="center"/>
        </w:trPr>
        <w:tc>
          <w:tcPr>
            <w:tcW w:w="10314" w:type="dxa"/>
            <w:gridSpan w:val="3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COMPETENZE INVALSI</w:t>
            </w:r>
          </w:p>
        </w:tc>
      </w:tr>
      <w:tr w:rsidR="006A3E90" w:rsidTr="00E66566">
        <w:trPr>
          <w:trHeight w:val="861"/>
          <w:jc w:val="center"/>
        </w:trPr>
        <w:tc>
          <w:tcPr>
            <w:tcW w:w="10314" w:type="dxa"/>
            <w:gridSpan w:val="3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ITALIANO  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</w:p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MATEMATICA  </w:t>
            </w:r>
            <w:r>
              <w:rPr>
                <w:sz w:val="24"/>
                <w:szCs w:val="24"/>
              </w:rPr>
              <w:t xml:space="preserve">    </w:t>
            </w:r>
          </w:p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proofErr w:type="gramStart"/>
            <w:r>
              <w:rPr>
                <w:sz w:val="24"/>
                <w:szCs w:val="24"/>
              </w:rPr>
              <w:t>=  LIVELLO</w:t>
            </w:r>
            <w:proofErr w:type="gramEnd"/>
            <w:r>
              <w:rPr>
                <w:sz w:val="24"/>
                <w:szCs w:val="24"/>
              </w:rPr>
              <w:t xml:space="preserve"> MINIMO   5=  LIVELLO MASSIMO</w:t>
            </w:r>
          </w:p>
        </w:tc>
      </w:tr>
      <w:tr w:rsidR="006A3E90" w:rsidTr="00E66566">
        <w:trPr>
          <w:trHeight w:val="1004"/>
          <w:jc w:val="center"/>
        </w:trPr>
        <w:tc>
          <w:tcPr>
            <w:tcW w:w="10314" w:type="dxa"/>
            <w:gridSpan w:val="3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INGLESE</w:t>
            </w:r>
          </w:p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jc w:val="center"/>
              <w:rPr>
                <w:b/>
                <w:sz w:val="24"/>
                <w:szCs w:val="24"/>
              </w:rPr>
            </w:pPr>
          </w:p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SOTTOLINEA IL RELATIVO LIVELLO DI ASCOLTO E LETTURA</w:t>
            </w:r>
          </w:p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jc w:val="center"/>
              <w:rPr>
                <w:sz w:val="24"/>
                <w:szCs w:val="24"/>
              </w:rPr>
            </w:pPr>
          </w:p>
        </w:tc>
      </w:tr>
      <w:tr w:rsidR="006A3E90" w:rsidTr="00E66566">
        <w:trPr>
          <w:trHeight w:val="450"/>
          <w:jc w:val="center"/>
        </w:trPr>
        <w:tc>
          <w:tcPr>
            <w:tcW w:w="4626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ASCOLTO</w:t>
            </w:r>
          </w:p>
        </w:tc>
        <w:tc>
          <w:tcPr>
            <w:tcW w:w="1375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313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LETTURA</w:t>
            </w:r>
          </w:p>
        </w:tc>
      </w:tr>
      <w:tr w:rsidR="006A3E90" w:rsidTr="00E66566">
        <w:trPr>
          <w:trHeight w:val="414"/>
          <w:jc w:val="center"/>
        </w:trPr>
        <w:tc>
          <w:tcPr>
            <w:tcW w:w="4626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313" w:type="dxa"/>
          </w:tcPr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</w:t>
            </w:r>
          </w:p>
          <w:p w:rsidR="006A3E90" w:rsidRDefault="006A3E90" w:rsidP="00E665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704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6A3E90" w:rsidRDefault="006A3E90" w:rsidP="006A3E90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  <w:sz w:val="24"/>
          <w:szCs w:val="24"/>
        </w:rPr>
      </w:pPr>
    </w:p>
    <w:tbl>
      <w:tblPr>
        <w:tblW w:w="10405" w:type="dxa"/>
        <w:tblLayout w:type="fixed"/>
        <w:tblLook w:val="0400" w:firstRow="0" w:lastRow="0" w:firstColumn="0" w:lastColumn="0" w:noHBand="0" w:noVBand="1"/>
      </w:tblPr>
      <w:tblGrid>
        <w:gridCol w:w="10405"/>
      </w:tblGrid>
      <w:tr w:rsidR="006A3E90" w:rsidTr="00E66566">
        <w:trPr>
          <w:trHeight w:val="16080"/>
        </w:trPr>
        <w:tc>
          <w:tcPr>
            <w:tcW w:w="104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81A8C" w:rsidRDefault="00581A8C" w:rsidP="00581A8C">
            <w:pPr>
              <w:pStyle w:val="Standard"/>
              <w:widowControl/>
              <w:spacing w:after="240"/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UDA DI RIFERIMENTO ALLEGATA  </w:t>
            </w:r>
          </w:p>
          <w:p w:rsidR="00581A8C" w:rsidRDefault="00581A8C" w:rsidP="00581A8C">
            <w:pPr>
              <w:pStyle w:val="Standard"/>
              <w:widowControl/>
              <w:spacing w:after="240"/>
              <w:jc w:val="center"/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VALUTAZIONE UDA</w:t>
            </w:r>
          </w:p>
          <w:p w:rsidR="00581A8C" w:rsidRDefault="00581A8C" w:rsidP="00581A8C">
            <w:pPr>
              <w:pStyle w:val="Standard"/>
              <w:widowControl/>
              <w:spacing w:after="24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TITOLO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tbl>
            <w:tblPr>
              <w:tblW w:w="1015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65"/>
              <w:gridCol w:w="1955"/>
              <w:gridCol w:w="1562"/>
              <w:gridCol w:w="1489"/>
              <w:gridCol w:w="1604"/>
              <w:gridCol w:w="1577"/>
            </w:tblGrid>
            <w:tr w:rsidR="00581A8C" w:rsidTr="003D4AFE">
              <w:tc>
                <w:tcPr>
                  <w:tcW w:w="196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</w:pPr>
                  <w:r>
                    <w:rPr>
                      <w:b/>
                      <w:i/>
                      <w:sz w:val="24"/>
                      <w:szCs w:val="24"/>
                    </w:rPr>
                    <w:t>Insegnamenti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</w:pPr>
                  <w:r>
                    <w:rPr>
                      <w:b/>
                      <w:sz w:val="24"/>
                      <w:szCs w:val="24"/>
                    </w:rPr>
                    <w:t>PARZIALE</w:t>
                  </w: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</w:pPr>
                  <w:r>
                    <w:rPr>
                      <w:b/>
                      <w:sz w:val="24"/>
                      <w:szCs w:val="24"/>
                    </w:rPr>
                    <w:t>BASE</w:t>
                  </w: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</w:pPr>
                  <w:r>
                    <w:rPr>
                      <w:b/>
                      <w:sz w:val="24"/>
                      <w:szCs w:val="24"/>
                    </w:rPr>
                    <w:t>INTERMEDIO</w:t>
                  </w: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</w:pPr>
                  <w:r>
                    <w:rPr>
                      <w:b/>
                      <w:sz w:val="24"/>
                      <w:szCs w:val="24"/>
                    </w:rPr>
                    <w:t>AVANZATO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ASSE DEI LINGUAGGI</w:t>
                  </w:r>
                </w:p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Italiano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Inglese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ASSE STORICO SOCIALE</w:t>
                  </w:r>
                </w:p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Storia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Geografia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Diritto ed Economia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ASSE MATEMATICO</w:t>
                  </w:r>
                </w:p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Matematica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ASSE SCIENTIFICO TECNOLOGICO E PROFESSIONALE</w:t>
                  </w:r>
                </w:p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Seconda lingua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Scienze integrate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Scienze motorie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TIC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Scienze degli Alimenti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Lab. Servizi Enogastronomici - Cucina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Lab. Servizi Enogastronomici – Sala e Vendita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 xml:space="preserve">Lab. Servizi </w:t>
                  </w:r>
                  <w:proofErr w:type="spellStart"/>
                  <w:r>
                    <w:rPr>
                      <w:sz w:val="24"/>
                      <w:szCs w:val="24"/>
                    </w:rPr>
                    <w:t>Acc</w:t>
                  </w:r>
                  <w:proofErr w:type="spellEnd"/>
                  <w:r>
                    <w:rPr>
                      <w:sz w:val="24"/>
                      <w:szCs w:val="24"/>
                    </w:rPr>
                    <w:t>. Turistica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581A8C" w:rsidRDefault="00581A8C" w:rsidP="00581A8C">
            <w:pPr>
              <w:pStyle w:val="Standard"/>
              <w:widowControl/>
              <w:spacing w:after="240"/>
              <w:jc w:val="center"/>
            </w:pPr>
            <w:r>
              <w:rPr>
                <w:b/>
                <w:sz w:val="24"/>
                <w:szCs w:val="24"/>
              </w:rPr>
              <w:lastRenderedPageBreak/>
              <w:t>V</w:t>
            </w:r>
            <w:r>
              <w:rPr>
                <w:b/>
                <w:sz w:val="24"/>
                <w:szCs w:val="24"/>
              </w:rPr>
              <w:t>ALUTAZIONE UDA II QUADRIMESTRE</w:t>
            </w:r>
          </w:p>
          <w:p w:rsidR="00581A8C" w:rsidRDefault="00581A8C" w:rsidP="00581A8C">
            <w:pPr>
              <w:pStyle w:val="Standard"/>
              <w:widowControl/>
              <w:spacing w:after="240"/>
              <w:jc w:val="center"/>
            </w:pPr>
            <w:r>
              <w:rPr>
                <w:b/>
                <w:sz w:val="24"/>
                <w:szCs w:val="24"/>
              </w:rPr>
              <w:t>TITOLO</w:t>
            </w:r>
          </w:p>
          <w:p w:rsidR="00581A8C" w:rsidRDefault="00581A8C" w:rsidP="00581A8C">
            <w:pPr>
              <w:pStyle w:val="Standard"/>
              <w:tabs>
                <w:tab w:val="left" w:pos="1704"/>
              </w:tabs>
              <w:rPr>
                <w:sz w:val="24"/>
                <w:szCs w:val="24"/>
              </w:rPr>
            </w:pPr>
          </w:p>
          <w:tbl>
            <w:tblPr>
              <w:tblW w:w="1015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65"/>
              <w:gridCol w:w="1955"/>
              <w:gridCol w:w="1562"/>
              <w:gridCol w:w="1489"/>
              <w:gridCol w:w="1604"/>
              <w:gridCol w:w="1577"/>
            </w:tblGrid>
            <w:tr w:rsidR="00581A8C" w:rsidTr="003D4AFE">
              <w:tc>
                <w:tcPr>
                  <w:tcW w:w="196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</w:pPr>
                  <w:r>
                    <w:rPr>
                      <w:b/>
                      <w:i/>
                      <w:sz w:val="24"/>
                      <w:szCs w:val="24"/>
                    </w:rPr>
                    <w:t>Insegnamenti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</w:pPr>
                  <w:r>
                    <w:rPr>
                      <w:b/>
                      <w:sz w:val="24"/>
                      <w:szCs w:val="24"/>
                    </w:rPr>
                    <w:t>PARZIALE</w:t>
                  </w: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</w:pPr>
                  <w:r>
                    <w:rPr>
                      <w:b/>
                      <w:sz w:val="24"/>
                      <w:szCs w:val="24"/>
                    </w:rPr>
                    <w:t>BASE</w:t>
                  </w: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</w:pPr>
                  <w:r>
                    <w:rPr>
                      <w:b/>
                      <w:sz w:val="24"/>
                      <w:szCs w:val="24"/>
                    </w:rPr>
                    <w:t>INTERMEDIO</w:t>
                  </w: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</w:pPr>
                  <w:r>
                    <w:rPr>
                      <w:b/>
                      <w:sz w:val="24"/>
                      <w:szCs w:val="24"/>
                    </w:rPr>
                    <w:t>AVANZATO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ASSE DEI LINGUAGGI</w:t>
                  </w:r>
                </w:p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Italiano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Inglese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ASSE STORICO SOCIALE</w:t>
                  </w:r>
                </w:p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Storia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Geografia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Diritto ed Economia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ASSE MATEMATICO</w:t>
                  </w:r>
                </w:p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Matematica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ASSE SCIENTIFICO TECNOLOGICO E PROFESSIONALE</w:t>
                  </w:r>
                </w:p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Seconda lingua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Scienze integrate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Scienze Motorie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TIC</w:t>
                  </w:r>
                </w:p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Scienze degli Alimenti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Lab. Servizi Enogastronomici - Cucina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>Lab. Servizi Enogastronomici – Sala e Vendita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c>
                <w:tcPr>
                  <w:tcW w:w="1964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19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</w:pPr>
                  <w:r>
                    <w:rPr>
                      <w:sz w:val="24"/>
                      <w:szCs w:val="24"/>
                    </w:rPr>
                    <w:t xml:space="preserve">Lab. Servizi </w:t>
                  </w:r>
                  <w:proofErr w:type="spellStart"/>
                  <w:r>
                    <w:rPr>
                      <w:sz w:val="24"/>
                      <w:szCs w:val="24"/>
                    </w:rPr>
                    <w:t>Acc</w:t>
                  </w:r>
                  <w:proofErr w:type="spellEnd"/>
                  <w:r>
                    <w:rPr>
                      <w:sz w:val="24"/>
                      <w:szCs w:val="24"/>
                    </w:rPr>
                    <w:t>. Turistica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8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tabs>
                      <w:tab w:val="left" w:pos="1704"/>
                    </w:tabs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581A8C" w:rsidRDefault="00581A8C" w:rsidP="00581A8C">
            <w:pPr>
              <w:pStyle w:val="Standard"/>
              <w:tabs>
                <w:tab w:val="left" w:pos="1704"/>
              </w:tabs>
              <w:rPr>
                <w:sz w:val="24"/>
                <w:szCs w:val="24"/>
              </w:rPr>
            </w:pPr>
          </w:p>
          <w:tbl>
            <w:tblPr>
              <w:tblW w:w="10405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405"/>
            </w:tblGrid>
            <w:tr w:rsidR="00581A8C" w:rsidTr="003D4AFE">
              <w:trPr>
                <w:trHeight w:val="16080"/>
              </w:trPr>
              <w:tc>
                <w:tcPr>
                  <w:tcW w:w="1040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rFonts w:eastAsia="Times New Roman" w:cs="Times New Roman"/>
                      <w:sz w:val="22"/>
                      <w:szCs w:val="24"/>
                    </w:rPr>
                  </w:pP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jc w:val="both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b/>
                      <w:sz w:val="22"/>
                      <w:szCs w:val="24"/>
                    </w:rPr>
                    <w:t>ATTIVITÀ EXTRA SCOLASTICHE SVOLTE DALL’ALLIEVO INTEGRATIVE E COERENTI AL PERCORSO FORMATIVO DA DOCUMENTARE (VOLONTARIATO, CORSI MUSICALI, CORSI DI TEATRO, CORSI SPORTIVI, ATTIVITÀ SPORTIVE AGONISTICHE, ECC.)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ind w:left="720"/>
                    <w:rPr>
                      <w:rFonts w:eastAsia="Times New Roman" w:cs="Times New Roman"/>
                      <w:sz w:val="22"/>
                      <w:szCs w:val="24"/>
                      <w:shd w:val="clear" w:color="auto" w:fill="ECEBE4"/>
                    </w:rPr>
                  </w:pP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>TITOLO / DENOMINAZIONE ______________________________________________________________________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 xml:space="preserve"> DESCRIZIONE __________________________________________________________________________________ __________________________________________________________________________________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>N° ORE ________ PERIODO DI SVOLGIMENTO: DAL ___/____/____ AL ___/____/____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>TITOLO / DENOMINAZIONE ______________________________________________________________________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>DESCRIZIONE __________________________________________________________________________________ __________________________________________________________________________________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>N° ORE ________ PERIODO DI SVOLGIMENTO: DAL ___/____/____ AL ___/____/____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>TITOLO / DENOMINAZIONE ______________________________________________________________________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 xml:space="preserve"> DESCRIZIONE __________________________________________________________________________________ __________________________________________________________________________________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>N° ORE ________ PERIODO DI SVOLGIMENTO: DAL ___/____/____ AL ___/____/____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>TITOLO / DENOMINAZIONE ______________________________________________________________________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>DESCRIZIONE __________________________________________________________________________________ ___________________________________________________________________________________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>N° ORE ________ PERIODO DI SVOLGIMENTO: DAL ___/____/____ AL ___/____/____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lastRenderedPageBreak/>
                    <w:t>TITOLO / DENOMINAZIONE ______________________________________________________________________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sz w:val="22"/>
                    </w:rPr>
                  </w:pPr>
                  <w:r w:rsidRPr="00581A8C"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  <w:t xml:space="preserve"> DESCRIZIONE __________________________________________________________________________________ _</w:t>
                  </w:r>
                </w:p>
                <w:p w:rsidR="00581A8C" w:rsidRPr="00581A8C" w:rsidRDefault="00581A8C" w:rsidP="00581A8C">
                  <w:pPr>
                    <w:pStyle w:val="Standard"/>
                    <w:widowControl/>
                    <w:spacing w:after="240"/>
                    <w:rPr>
                      <w:rFonts w:eastAsia="Times New Roman" w:cs="Times New Roman"/>
                      <w:sz w:val="22"/>
                      <w:szCs w:val="24"/>
                      <w:shd w:val="clear" w:color="auto" w:fill="FFFFFF"/>
                    </w:rPr>
                  </w:pPr>
                </w:p>
              </w:tc>
            </w:tr>
          </w:tbl>
          <w:p w:rsidR="00581A8C" w:rsidRDefault="00581A8C" w:rsidP="00581A8C">
            <w:pPr>
              <w:pStyle w:val="Standard"/>
              <w:rPr>
                <w:sz w:val="24"/>
                <w:szCs w:val="24"/>
              </w:rPr>
            </w:pPr>
          </w:p>
          <w:p w:rsidR="00581A8C" w:rsidRDefault="00581A8C" w:rsidP="00581A8C">
            <w:pPr>
              <w:pStyle w:val="Standard"/>
              <w:rPr>
                <w:sz w:val="24"/>
                <w:szCs w:val="24"/>
              </w:rPr>
            </w:pPr>
          </w:p>
          <w:tbl>
            <w:tblPr>
              <w:tblW w:w="10428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057"/>
              <w:gridCol w:w="3100"/>
              <w:gridCol w:w="1150"/>
              <w:gridCol w:w="2272"/>
              <w:gridCol w:w="849"/>
            </w:tblGrid>
            <w:tr w:rsidR="00581A8C" w:rsidTr="003D4AFE">
              <w:trPr>
                <w:trHeight w:val="311"/>
              </w:trPr>
              <w:tc>
                <w:tcPr>
                  <w:tcW w:w="10428" w:type="dxa"/>
                  <w:gridSpan w:val="5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E7E6E6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jc w:val="center"/>
                  </w:pPr>
                  <w:r>
                    <w:rPr>
                      <w:b/>
                      <w:sz w:val="24"/>
                      <w:szCs w:val="24"/>
                    </w:rPr>
                    <w:t>QUADRO N. 4 STRUMENTI DIDATTICI PARTICOLARI PREVISTI</w:t>
                  </w:r>
                </w:p>
              </w:tc>
            </w:tr>
            <w:tr w:rsidR="00581A8C" w:rsidTr="003D4AFE">
              <w:trPr>
                <w:trHeight w:val="1509"/>
              </w:trPr>
              <w:tc>
                <w:tcPr>
                  <w:tcW w:w="10428" w:type="dxa"/>
                  <w:gridSpan w:val="5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</w:pPr>
                  <w:r>
                    <w:rPr>
                      <w:i/>
                      <w:sz w:val="24"/>
                      <w:szCs w:val="24"/>
                    </w:rPr>
                    <w:t>(In caso di alunno con BES di 3°TIPO)</w:t>
                  </w:r>
                </w:p>
                <w:p w:rsidR="00581A8C" w:rsidRDefault="00581A8C" w:rsidP="00581A8C">
                  <w:pPr>
                    <w:pStyle w:val="Standard"/>
                  </w:pPr>
                  <w:r>
                    <w:rPr>
                      <w:sz w:val="24"/>
                      <w:szCs w:val="24"/>
                    </w:rPr>
                    <w:t xml:space="preserve">Considerate le difficoltà di apprendimento e i bisogni formativi riscontrati, il Consiglio di classe decide di consentire all’alunno/a l’utilizzo di </w:t>
                  </w:r>
                  <w:r>
                    <w:rPr>
                      <w:i/>
                      <w:sz w:val="24"/>
                      <w:szCs w:val="24"/>
                    </w:rPr>
                    <w:t>formulari / schemi / mappe concettuali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581A8C" w:rsidRDefault="00581A8C" w:rsidP="00581A8C">
                  <w:pPr>
                    <w:pStyle w:val="Standard"/>
                    <w:widowControl/>
                    <w:spacing w:after="240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:rsidR="00581A8C" w:rsidRDefault="00581A8C" w:rsidP="00581A8C">
                  <w:pPr>
                    <w:pStyle w:val="Standard"/>
                    <w:widowControl/>
                    <w:spacing w:after="240"/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Formulari/Schemi/Mappe concettuali/Tempi aggiuntivi:</w:t>
                  </w:r>
                </w:p>
                <w:p w:rsidR="00581A8C" w:rsidRDefault="00581A8C" w:rsidP="00581A8C">
                  <w:pPr>
                    <w:pStyle w:val="Standard"/>
                    <w:widowControl/>
                    <w:spacing w:after="240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</w:tc>
            </w:tr>
            <w:tr w:rsidR="00581A8C" w:rsidTr="003D4AFE">
              <w:trPr>
                <w:trHeight w:val="482"/>
              </w:trPr>
              <w:tc>
                <w:tcPr>
                  <w:tcW w:w="10428" w:type="dxa"/>
                  <w:gridSpan w:val="5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E7E6E6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keepNext/>
                    <w:jc w:val="center"/>
                  </w:pPr>
                  <w:r>
                    <w:rPr>
                      <w:b/>
                      <w:sz w:val="24"/>
                      <w:szCs w:val="24"/>
                    </w:rPr>
                    <w:t>QUADRO N. 5: INTERVENTI DI PERSONALIZZAZIONE DEL PERCORSO FORMATIVO</w:t>
                  </w:r>
                </w:p>
              </w:tc>
            </w:tr>
            <w:tr w:rsidR="00581A8C" w:rsidTr="003D4AFE">
              <w:trPr>
                <w:trHeight w:val="293"/>
              </w:trPr>
              <w:tc>
                <w:tcPr>
                  <w:tcW w:w="3057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C5E0B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keepNext/>
                    <w:jc w:val="center"/>
                  </w:pPr>
                  <w:r>
                    <w:rPr>
                      <w:b/>
                      <w:i/>
                      <w:sz w:val="24"/>
                      <w:szCs w:val="24"/>
                    </w:rPr>
                    <w:t>TIPI DI INTERVENTI</w:t>
                  </w:r>
                </w:p>
              </w:tc>
              <w:tc>
                <w:tcPr>
                  <w:tcW w:w="7371" w:type="dxa"/>
                  <w:gridSpan w:val="4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C5E0B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keepNext/>
                    <w:jc w:val="center"/>
                  </w:pPr>
                  <w:r>
                    <w:rPr>
                      <w:b/>
                      <w:i/>
                      <w:sz w:val="24"/>
                      <w:szCs w:val="24"/>
                    </w:rPr>
                    <w:t>ATTIVITA’ DI PERSONALIZZAZIONE</w:t>
                  </w:r>
                </w:p>
              </w:tc>
            </w:tr>
            <w:tr w:rsidR="00581A8C" w:rsidTr="003D4AFE">
              <w:trPr>
                <w:trHeight w:val="293"/>
              </w:trPr>
              <w:tc>
                <w:tcPr>
                  <w:tcW w:w="3057" w:type="dxa"/>
                  <w:vMerge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C5E0B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1A8C" w:rsidRDefault="00581A8C" w:rsidP="00581A8C"/>
              </w:tc>
              <w:tc>
                <w:tcPr>
                  <w:tcW w:w="31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C5E0B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keepNext/>
                    <w:jc w:val="center"/>
                  </w:pPr>
                  <w:r>
                    <w:rPr>
                      <w:b/>
                      <w:i/>
                      <w:sz w:val="24"/>
                      <w:szCs w:val="24"/>
                    </w:rPr>
                    <w:t>PRIMO ANNO</w:t>
                  </w:r>
                </w:p>
              </w:tc>
              <w:tc>
                <w:tcPr>
                  <w:tcW w:w="115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C5E0B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keepNext/>
                    <w:jc w:val="center"/>
                  </w:pPr>
                  <w:r>
                    <w:rPr>
                      <w:b/>
                      <w:i/>
                      <w:sz w:val="24"/>
                      <w:szCs w:val="24"/>
                    </w:rPr>
                    <w:t>ORE</w:t>
                  </w:r>
                </w:p>
              </w:tc>
              <w:tc>
                <w:tcPr>
                  <w:tcW w:w="227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C5E0B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keepNext/>
                    <w:jc w:val="center"/>
                  </w:pPr>
                  <w:r>
                    <w:rPr>
                      <w:b/>
                      <w:i/>
                      <w:sz w:val="24"/>
                      <w:szCs w:val="24"/>
                    </w:rPr>
                    <w:t>SECONDO ANNO</w:t>
                  </w:r>
                </w:p>
              </w:tc>
              <w:tc>
                <w:tcPr>
                  <w:tcW w:w="84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C5E0B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81A8C" w:rsidRDefault="00581A8C" w:rsidP="00581A8C">
                  <w:pPr>
                    <w:pStyle w:val="Standard"/>
                    <w:keepNext/>
                    <w:jc w:val="center"/>
                  </w:pPr>
                  <w:r>
                    <w:rPr>
                      <w:b/>
                      <w:i/>
                      <w:sz w:val="24"/>
                      <w:szCs w:val="24"/>
                    </w:rPr>
                    <w:t>ORE</w:t>
                  </w:r>
                </w:p>
              </w:tc>
            </w:tr>
          </w:tbl>
          <w:p w:rsidR="006A3E90" w:rsidRPr="006A3E90" w:rsidRDefault="006A3E90" w:rsidP="006A3E90">
            <w:pPr>
              <w:spacing w:after="240"/>
              <w:rPr>
                <w:sz w:val="24"/>
                <w:szCs w:val="24"/>
                <w:highlight w:val="white"/>
              </w:rPr>
            </w:pPr>
          </w:p>
        </w:tc>
      </w:tr>
    </w:tbl>
    <w:p w:rsidR="00891B5F" w:rsidRDefault="006818E1" w:rsidP="006818E1">
      <w:pPr>
        <w:spacing w:before="40"/>
      </w:pPr>
      <w:bookmarkStart w:id="0" w:name="_GoBack"/>
      <w:bookmarkEnd w:id="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BEB47C2" wp14:editId="0C2CE7F3">
                <wp:simplePos x="0" y="0"/>
                <wp:positionH relativeFrom="column">
                  <wp:posOffset>3547110</wp:posOffset>
                </wp:positionH>
                <wp:positionV relativeFrom="paragraph">
                  <wp:posOffset>8789035</wp:posOffset>
                </wp:positionV>
                <wp:extent cx="2829560" cy="587375"/>
                <wp:effectExtent l="0" t="19050" r="8890" b="22225"/>
                <wp:wrapNone/>
                <wp:docPr id="1065418881" name="Grup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9560" cy="587375"/>
                          <a:chOff x="0" y="0"/>
                          <a:chExt cx="3497580" cy="726673"/>
                        </a:xfrm>
                      </wpg:grpSpPr>
                      <wpg:grpSp>
                        <wpg:cNvPr id="1252740399" name="Gruppo 18"/>
                        <wpg:cNvGrpSpPr/>
                        <wpg:grpSpPr>
                          <a:xfrm>
                            <a:off x="0" y="110490"/>
                            <a:ext cx="3497580" cy="564515"/>
                            <a:chOff x="0" y="0"/>
                            <a:chExt cx="3497580" cy="564515"/>
                          </a:xfrm>
                        </wpg:grpSpPr>
                        <pic:pic xmlns:pic="http://schemas.openxmlformats.org/drawingml/2006/picture">
                          <pic:nvPicPr>
                            <pic:cNvPr id="1986704684" name="Immagine 11" descr="Immagine che contiene testo, Elementi grafici, Carattere, grafica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2797"/>
                            <a:stretch/>
                          </pic:blipFill>
                          <pic:spPr bwMode="auto">
                            <a:xfrm>
                              <a:off x="0" y="0"/>
                              <a:ext cx="2057400" cy="56451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70966425" name="Immagine 17" descr="Immagine che contiene testo, Elementi grafici, Carattere, grafica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82425" r="144"/>
                            <a:stretch/>
                          </pic:blipFill>
                          <pic:spPr bwMode="auto">
                            <a:xfrm>
                              <a:off x="2964180" y="0"/>
                              <a:ext cx="533400" cy="56451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67424593" name="Immagine 12" descr="Immagine che contiene corona, Elementi grafici, Diadema, design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57400" y="45720"/>
                              <a:ext cx="431800" cy="4318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57503258" name="Rettangolo 14"/>
                          <wps:cNvSpPr>
                            <a:spLocks noChangeAspect="1"/>
                          </wps:cNvSpPr>
                          <wps:spPr>
                            <a:xfrm>
                              <a:off x="2522220" y="45720"/>
                              <a:ext cx="431800" cy="431800"/>
                            </a:xfrm>
                            <a:prstGeom prst="rect">
                              <a:avLst/>
                            </a:prstGeom>
                            <a:solidFill>
                              <a:srgbClr val="B22C6F"/>
                            </a:solidFill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24188014" name="Casella di testo 13"/>
                        <wps:cNvSpPr txBox="1"/>
                        <wps:spPr>
                          <a:xfrm rot="496381">
                            <a:off x="2390883" y="0"/>
                            <a:ext cx="629672" cy="7266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3519F1" w:rsidRPr="00F91F15" w:rsidRDefault="003519F1" w:rsidP="003519F1">
                              <w:pPr>
                                <w:jc w:val="center"/>
                                <w:rPr>
                                  <w:rFonts w:ascii="MV Boli" w:hAnsi="MV Boli" w:cs="MV Boli"/>
                                  <w:b/>
                                  <w:bCs/>
                                  <w:color w:val="FFFFFF" w:themeColor="background1"/>
                                  <w:sz w:val="56"/>
                                  <w:szCs w:val="56"/>
                                </w:rPr>
                              </w:pPr>
                              <w:r w:rsidRPr="00F91F15">
                                <w:rPr>
                                  <w:rFonts w:ascii="MV Boli" w:hAnsi="MV Boli" w:cs="MV Boli"/>
                                  <w:b/>
                                  <w:bCs/>
                                  <w:color w:val="FFFFFF" w:themeColor="background1"/>
                                  <w:sz w:val="56"/>
                                  <w:szCs w:val="56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EB47C2" id="Gruppo 19" o:spid="_x0000_s1026" style="position:absolute;margin-left:279.3pt;margin-top:692.05pt;width:222.8pt;height:46.25pt;z-index:251673600;mso-width-relative:margin;mso-height-relative:margin" coordsize="34975,72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">
                <v:group id="Gruppo 18" o:spid="_x0000_s1027" style="position:absolute;top:1104;width:34975;height:5646" coordsize="34975,56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8OHjuyQAA&#10;AOMAAAAPAAAAAAAAAAAAAAAAAKoCAABkcnMvZG93bnJldi54bWxQSwUGAAAAAAQABAD6AAAAoAM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11" o:spid="_x0000_s1028" type="#_x0000_t75" alt="Immagine che contiene testo, Elementi grafici, Carattere, grafica&#10;&#10;Descrizione generata automaticamente" style="position:absolute;width:20574;height:56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BLKHIAAAA4wAAAA8AAABkcnMvZG93bnJldi54bWxET8lqwzAQvQf6D2IKvTVy2+DaTpTQLVAI&#10;JWT5gMGa2EqtkbFU2/37qFDIcd4+i9VoG9FT541jBQ/TBARx6bThSsHxsL7PQPiArLFxTAp+ycNq&#10;eTNZYKHdwDvq96ESMYR9gQrqENpCSl/WZNFPXUscuZPrLIZ4dpXUHQ4x3DbyMUlSadFwbKixpbea&#10;yu/9j1Wg9ftB5x/bp8F8mb7fvOayPOdK3d2OL3MQgcZwFf+7P3Wcn2fpczJLsxn8/RQBkMsL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CgSyhyAAAAOMAAAAPAAAAAAAAAAAA&#10;AAAAAJ8CAABkcnMvZG93bnJldi54bWxQSwUGAAAAAAQABAD3AAAAlAMAAAAA&#10;">
                    <v:imagedata r:id="rId10" o:title="Immagine che contiene testo, Elementi grafici, Carattere, grafica&#10;&#10;Descrizione generata automaticamente" cropright="21494f" chromakey="white"/>
                    <v:path arrowok="t"/>
                  </v:shape>
                  <v:shape id="Immagine 17" o:spid="_x0000_s1029" type="#_x0000_t75" alt="Immagine che contiene testo, Elementi grafici, Carattere, grafica&#10;&#10;Descrizione generata automaticamente" style="position:absolute;left:29641;width:5334;height:56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MT9Fy3NAAAA4gAAAA8AAAAA&#10;AAAAAAAAAAAAnwIAAGRycy9kb3ducmV2LnhtbFBLBQYAAAAABAAEAPcAAACZAwAAAAA=&#10;">
                    <v:imagedata r:id="rId11" o:title="Immagine che contiene testo, Elementi grafici, Carattere, grafica&#10;&#10;Descrizione generata automaticamente" cropleft="54018f" cropright="94f" chromakey="white"/>
                    <v:path arrowok="t"/>
                  </v:shape>
                  <v:shape id="Immagine 12" o:spid="_x0000_s1030" type="#_x0000_t75" alt="Immagine che contiene corona, Elementi grafici, Diadema, design&#10;&#10;Descrizione generata automaticamente" style="position:absolute;left:20574;top:457;width:4318;height:43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jYWXJAAAA4wAAAA8AAABkcnMvZG93bnJldi54bWxET81Kw0AQvgt9h2UEL6XdNMaosdtSRKEH&#10;L20l4G3IjklIdjbsbpv07V1B8Djf/6y3k+nFhZxvLStYLRMQxJXVLdcKPk/viycQPiBr7C2Tgit5&#10;2G5mN2sstB35QJdjqEUMYV+ggiaEoZDSVw0Z9Es7EEfu2zqDIZ6ultrhGMNNL9MkyaXBlmNDgwO9&#10;NlR1x7NRkKeuLA9V+bXfdX13nX+c528jKXV3O+1eQASawr/4z73XcX6WP2Zp9vB8D78/RQDk5gc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i6NhZckAAADjAAAADwAAAAAAAAAA&#10;AAAAAACfAgAAZHJzL2Rvd25yZXYueG1sUEsFBgAAAAAEAAQA9wAAAJUDAAAAAA==&#10;">
                    <v:imagedata r:id="rId12" o:title="Immagine che contiene corona, Elementi grafici, Diadema, design&#10;&#10;Descrizione generata automaticamente"/>
                    <v:path arrowok="t"/>
                  </v:shape>
                  <v:rect id="Rettangolo 14" o:spid="_x0000_s1031" style="position:absolute;left:25222;top:457;width:4318;height:43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N7IscA&#10;AADiAAAADwAAAGRycy9kb3ducmV2LnhtbERPz2vCMBS+D/wfwhO8aWKlTqpRRNhw4Aazu3h7NG9t&#10;WfNSm2i7/94cBjt+fL83u8E24k6drx1rmM8UCOLCmZpLDV/5y3QFwgdkg41j0vBLHnbb0dMGM+N6&#10;/qT7OZQihrDPUEMVQptJ6YuKLPqZa4kj9+06iyHCrpSmwz6G20YmSi2lxZpjQ4UtHSoqfs43qyGU&#10;t8v1VL+tXE7v6qPJX3vVJ1pPxsN+DSLQEP7Ff+6j0bBIn1O1SNK4OV6Kd0Bu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zeyLHAAAA4gAAAA8AAAAAAAAAAAAAAAAAmAIAAGRy&#10;cy9kb3ducmV2LnhtbFBLBQYAAAAABAAEAPUAAACMAwAAAAA=&#10;" fillcolor="#b22c6f" strokecolor="white [3212]" strokeweight=".25pt">
                    <v:path arrowok="t"/>
                    <o:lock v:ext="edit" aspectratio="t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3" o:spid="_x0000_s1032" type="#_x0000_t202" style="position:absolute;left:23908;width:6297;height:7266;rotation:54218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o7ysgA&#10;AADjAAAADwAAAGRycy9kb3ducmV2LnhtbERPzWrCQBC+F/oOywi91U1CkDR1FasIgl60XrwN2WmS&#10;NjsbslsTfXpXEDzO9z/T+WAacabO1ZYVxOMIBHFhdc2lguP3+j0D4TyyxsYyKbiQg/ns9WWKubY9&#10;7+l88KUIIexyVFB53+ZSuqIig25sW+LA/djOoA9nV0rdYR/CTSOTKJpIgzWHhgpbWlZU/B3+jYJy&#10;+PqY9L+YnortNk7Wu3q/ul6UehsNi08Qngb/FD/cGx3mJ0kaZ1kUp3D/KQAgZ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yjvKyAAAAOMAAAAPAAAAAAAAAAAAAAAAAJgCAABk&#10;cnMvZG93bnJldi54bWxQSwUGAAAAAAQABAD1AAAAjQMAAAAA&#10;" filled="f" stroked="f" strokeweight=".5pt">
                  <v:textbox>
                    <w:txbxContent>
                      <w:p w:rsidR="003519F1" w:rsidRPr="00F91F15" w:rsidRDefault="003519F1" w:rsidP="003519F1">
                        <w:pPr>
                          <w:jc w:val="center"/>
                          <w:rPr>
                            <w:rFonts w:ascii="MV Boli" w:hAnsi="MV Boli" w:cs="MV Boli"/>
                            <w:b/>
                            <w:bCs/>
                            <w:color w:val="FFFFFF" w:themeColor="background1"/>
                            <w:sz w:val="56"/>
                            <w:szCs w:val="56"/>
                          </w:rPr>
                        </w:pPr>
                        <w:r w:rsidRPr="00F91F15">
                          <w:rPr>
                            <w:rFonts w:ascii="MV Boli" w:hAnsi="MV Boli" w:cs="MV Boli"/>
                            <w:b/>
                            <w:bCs/>
                            <w:color w:val="FFFFFF" w:themeColor="background1"/>
                            <w:sz w:val="56"/>
                            <w:szCs w:val="56"/>
                          </w:rPr>
                          <w:t>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1CAFC2B" wp14:editId="5338BB83">
                <wp:simplePos x="0" y="0"/>
                <wp:positionH relativeFrom="column">
                  <wp:posOffset>3761105</wp:posOffset>
                </wp:positionH>
                <wp:positionV relativeFrom="paragraph">
                  <wp:posOffset>9211945</wp:posOffset>
                </wp:positionV>
                <wp:extent cx="2689860" cy="320040"/>
                <wp:effectExtent l="0" t="0" r="0" b="3810"/>
                <wp:wrapNone/>
                <wp:docPr id="175760172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6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9A0" w:rsidRPr="001E44DB" w:rsidRDefault="00D479A0">
                            <w:pPr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1E44DB"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</w:t>
                            </w:r>
                            <w:proofErr w:type="gramEnd"/>
                            <w:r w:rsidRPr="001E44DB"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 einaudiceccherelli.edu.it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AFC2B" id="Casella di testo 2" o:spid="_x0000_s1033" type="#_x0000_t202" style="position:absolute;margin-left:296.15pt;margin-top:725.35pt;width:211.8pt;height:25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" filled="f" stroked="f">
                <v:textbox>
                  <w:txbxContent>
                    <w:p w:rsidR="00D479A0" w:rsidRPr="001E44DB" w:rsidRDefault="00D479A0">
                      <w:pPr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1E44DB"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</w:t>
                      </w:r>
                      <w:proofErr w:type="gramEnd"/>
                      <w:r w:rsidRPr="001E44DB"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 einaudiceccherelli.edu.it</w:t>
                      </w:r>
                    </w:p>
                  </w:txbxContent>
                </v:textbox>
              </v:shape>
            </w:pict>
          </mc:Fallback>
        </mc:AlternateContent>
      </w:r>
      <w:r w:rsidR="00E91E2D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7E6BC7" wp14:editId="06F98D4F">
                <wp:simplePos x="0" y="0"/>
                <wp:positionH relativeFrom="margin">
                  <wp:posOffset>-186690</wp:posOffset>
                </wp:positionH>
                <wp:positionV relativeFrom="paragraph">
                  <wp:posOffset>8594725</wp:posOffset>
                </wp:positionV>
                <wp:extent cx="3169920" cy="731520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C9A" w:rsidRPr="00E91E2D" w:rsidRDefault="00C23C9A" w:rsidP="00E91E2D">
                            <w:pPr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Sede legale, Presidenza, Amministrazione:</w:t>
                            </w:r>
                            <w:r w:rsid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91E2D" w:rsidRPr="00E91E2D">
                              <w:rPr>
                                <w:sz w:val="18"/>
                                <w:szCs w:val="18"/>
                              </w:rPr>
                              <w:t xml:space="preserve">sede </w:t>
                            </w:r>
                            <w:r w:rsidR="00E91E2D">
                              <w:rPr>
                                <w:sz w:val="18"/>
                                <w:szCs w:val="18"/>
                              </w:rPr>
                              <w:t>“</w:t>
                            </w:r>
                            <w:r w:rsidR="00E91E2D" w:rsidRPr="00E91E2D">
                              <w:rPr>
                                <w:sz w:val="18"/>
                                <w:szCs w:val="18"/>
                              </w:rPr>
                              <w:t>Einaudi</w:t>
                            </w:r>
                            <w:r w:rsidR="00E91E2D"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:rsidR="00C23C9A" w:rsidRPr="00E91E2D" w:rsidRDefault="00C23C9A" w:rsidP="00E91E2D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 xml:space="preserve">V.le Michelangelo. 16/b </w:t>
                            </w:r>
                            <w:r w:rsidR="00D479A0" w:rsidRPr="00E91E2D">
                              <w:rPr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>57025 Piombino (LI)</w:t>
                            </w:r>
                          </w:p>
                          <w:p w:rsidR="00C23C9A" w:rsidRPr="00E91E2D" w:rsidRDefault="00C23C9A" w:rsidP="00E91E2D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>Tel. 0565 227401</w:t>
                            </w:r>
                          </w:p>
                          <w:p w:rsidR="00C23C9A" w:rsidRPr="00E91E2D" w:rsidRDefault="00C23C9A" w:rsidP="00E91E2D">
                            <w:pPr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Istituto </w:t>
                            </w:r>
                            <w:r w:rsidR="00D479A0"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</w:t>
                            </w: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rofessionale serale:</w:t>
                            </w:r>
                            <w:r w:rsid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479A0" w:rsidRPr="00E91E2D">
                              <w:rPr>
                                <w:sz w:val="18"/>
                                <w:szCs w:val="18"/>
                              </w:rPr>
                              <w:t>sede “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>Ceccherelli</w:t>
                            </w:r>
                            <w:r w:rsidR="00D479A0" w:rsidRPr="00E91E2D"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:rsidR="00D479A0" w:rsidRPr="00E91E2D" w:rsidRDefault="00D479A0" w:rsidP="00E91E2D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E91E2D">
                              <w:rPr>
                                <w:sz w:val="18"/>
                                <w:szCs w:val="18"/>
                              </w:rPr>
                              <w:t>via</w:t>
                            </w:r>
                            <w:proofErr w:type="gramEnd"/>
                            <w:r w:rsidRPr="00E91E2D">
                              <w:rPr>
                                <w:sz w:val="18"/>
                                <w:szCs w:val="18"/>
                              </w:rPr>
                              <w:t xml:space="preserve"> A. Pertini, 51 - 57025 Piombino (LI) - tel. 0565 49465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E6BC7" id="_x0000_s1034" type="#_x0000_t202" style="position:absolute;margin-left:-14.7pt;margin-top:676.75pt;width:249.6pt;height:57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" filled="f" stroked="f">
                <v:textbox>
                  <w:txbxContent>
                    <w:p w:rsidR="00C23C9A" w:rsidRPr="00E91E2D" w:rsidRDefault="00C23C9A" w:rsidP="00E91E2D">
                      <w:pPr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Sede legale, Presidenza, Amministrazione:</w:t>
                      </w:r>
                      <w:r w:rsidR="00E91E2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91E2D" w:rsidRPr="00E91E2D">
                        <w:rPr>
                          <w:sz w:val="18"/>
                          <w:szCs w:val="18"/>
                        </w:rPr>
                        <w:t xml:space="preserve">sede </w:t>
                      </w:r>
                      <w:r w:rsidR="00E91E2D">
                        <w:rPr>
                          <w:sz w:val="18"/>
                          <w:szCs w:val="18"/>
                        </w:rPr>
                        <w:t>“</w:t>
                      </w:r>
                      <w:r w:rsidR="00E91E2D" w:rsidRPr="00E91E2D">
                        <w:rPr>
                          <w:sz w:val="18"/>
                          <w:szCs w:val="18"/>
                        </w:rPr>
                        <w:t>Einaudi</w:t>
                      </w:r>
                      <w:r w:rsidR="00E91E2D"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:rsidR="00C23C9A" w:rsidRPr="00E91E2D" w:rsidRDefault="00C23C9A" w:rsidP="00E91E2D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 xml:space="preserve">V.le Michelangelo. 16/b </w:t>
                      </w:r>
                      <w:r w:rsidR="00D479A0" w:rsidRPr="00E91E2D">
                        <w:rPr>
                          <w:sz w:val="18"/>
                          <w:szCs w:val="18"/>
                        </w:rPr>
                        <w:t xml:space="preserve">- </w:t>
                      </w:r>
                      <w:r w:rsidRPr="00E91E2D">
                        <w:rPr>
                          <w:sz w:val="18"/>
                          <w:szCs w:val="18"/>
                        </w:rPr>
                        <w:t>57025 Piombino (LI)</w:t>
                      </w:r>
                    </w:p>
                    <w:p w:rsidR="00C23C9A" w:rsidRPr="00E91E2D" w:rsidRDefault="00C23C9A" w:rsidP="00E91E2D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>Tel. 0565 227401</w:t>
                      </w:r>
                    </w:p>
                    <w:p w:rsidR="00C23C9A" w:rsidRPr="00E91E2D" w:rsidRDefault="00C23C9A" w:rsidP="00E91E2D">
                      <w:pPr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 xml:space="preserve">Istituto </w:t>
                      </w:r>
                      <w:r w:rsidR="00D479A0" w:rsidRPr="00E91E2D">
                        <w:rPr>
                          <w:b/>
                          <w:bCs/>
                          <w:sz w:val="18"/>
                          <w:szCs w:val="18"/>
                        </w:rPr>
                        <w:t>P</w:t>
                      </w: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rofessionale serale:</w:t>
                      </w:r>
                      <w:r w:rsidR="00E91E2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479A0" w:rsidRPr="00E91E2D">
                        <w:rPr>
                          <w:sz w:val="18"/>
                          <w:szCs w:val="18"/>
                        </w:rPr>
                        <w:t>sede “</w:t>
                      </w:r>
                      <w:r w:rsidRPr="00E91E2D">
                        <w:rPr>
                          <w:sz w:val="18"/>
                          <w:szCs w:val="18"/>
                        </w:rPr>
                        <w:t>Ceccherelli</w:t>
                      </w:r>
                      <w:r w:rsidR="00D479A0" w:rsidRPr="00E91E2D"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:rsidR="00D479A0" w:rsidRPr="00E91E2D" w:rsidRDefault="00D479A0" w:rsidP="00E91E2D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E91E2D">
                        <w:rPr>
                          <w:sz w:val="18"/>
                          <w:szCs w:val="18"/>
                        </w:rPr>
                        <w:t>via</w:t>
                      </w:r>
                      <w:proofErr w:type="gramEnd"/>
                      <w:r w:rsidRPr="00E91E2D">
                        <w:rPr>
                          <w:sz w:val="18"/>
                          <w:szCs w:val="18"/>
                        </w:rPr>
                        <w:t xml:space="preserve"> A. Pertini, 51 - 57025 Piombino (LI) - tel. 0565 49465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1E2D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EAEC546" wp14:editId="01D2E367">
                <wp:simplePos x="0" y="0"/>
                <wp:positionH relativeFrom="column">
                  <wp:posOffset>-110490</wp:posOffset>
                </wp:positionH>
                <wp:positionV relativeFrom="paragraph">
                  <wp:posOffset>9311005</wp:posOffset>
                </wp:positionV>
                <wp:extent cx="6444000" cy="0"/>
                <wp:effectExtent l="0" t="0" r="0" b="0"/>
                <wp:wrapNone/>
                <wp:docPr id="1158799997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E7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B62340" id="Connettore diritto 2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7pt,733.15pt" to="498.7pt,7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" strokecolor="#00e700" strokeweight="1pt">
                <v:stroke joinstyle="miter"/>
              </v:line>
            </w:pict>
          </mc:Fallback>
        </mc:AlternateContent>
      </w:r>
    </w:p>
    <w:sectPr w:rsidR="00891B5F" w:rsidSect="00C974F6">
      <w:headerReference w:type="default" r:id="rId13"/>
      <w:footerReference w:type="default" r:id="rId14"/>
      <w:pgSz w:w="11906" w:h="16838"/>
      <w:pgMar w:top="3970" w:right="1134" w:bottom="1134" w:left="1134" w:header="567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B09" w:rsidRDefault="00310B09" w:rsidP="00D479A0">
      <w:r>
        <w:separator/>
      </w:r>
    </w:p>
  </w:endnote>
  <w:endnote w:type="continuationSeparator" w:id="0">
    <w:p w:rsidR="00310B09" w:rsidRDefault="00310B09" w:rsidP="00D4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vetica Neue">
    <w:altName w:val="Times New Roman"/>
    <w:charset w:val="00"/>
    <w:family w:val="auto"/>
    <w:pitch w:val="default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EFC" w:rsidRDefault="00B62D58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5298669</wp:posOffset>
              </wp:positionH>
              <wp:positionV relativeFrom="paragraph">
                <wp:posOffset>33985</wp:posOffset>
              </wp:positionV>
              <wp:extent cx="1155802" cy="421419"/>
              <wp:effectExtent l="0" t="0" r="0" b="0"/>
              <wp:wrapNone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802" cy="42141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62D58" w:rsidRDefault="00B62D58">
                          <w:pPr>
                            <w:rPr>
                              <w:rFonts w:ascii="Maiandra GD" w:hAnsi="Maiandra GD"/>
                              <w:color w:val="A6A6A6" w:themeColor="background1" w:themeShade="A6"/>
                              <w:sz w:val="18"/>
                            </w:rPr>
                          </w:pPr>
                        </w:p>
                        <w:p w:rsidR="00AB664D" w:rsidRPr="00BA1A3C" w:rsidRDefault="00AB664D">
                          <w:pPr>
                            <w:rPr>
                              <w:rFonts w:ascii="Maiandra GD" w:hAnsi="Maiandra GD"/>
                              <w:color w:val="A6A6A6" w:themeColor="background1" w:themeShade="A6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46" type="#_x0000_t202" style="position:absolute;margin-left:417.2pt;margin-top:2.7pt;width:91pt;height:33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" filled="f" stroked="f" strokeweight=".5pt">
              <v:textbox>
                <w:txbxContent>
                  <w:p w:rsidR="00B62D58" w:rsidRDefault="00B62D58">
                    <w:pPr>
                      <w:rPr>
                        <w:rFonts w:ascii="Maiandra GD" w:hAnsi="Maiandra GD"/>
                        <w:color w:val="A6A6A6" w:themeColor="background1" w:themeShade="A6"/>
                        <w:sz w:val="18"/>
                      </w:rPr>
                    </w:pPr>
                  </w:p>
                  <w:p w:rsidR="00AB664D" w:rsidRPr="00BA1A3C" w:rsidRDefault="00AB664D">
                    <w:pPr>
                      <w:rPr>
                        <w:rFonts w:ascii="Maiandra GD" w:hAnsi="Maiandra GD"/>
                        <w:color w:val="A6A6A6" w:themeColor="background1" w:themeShade="A6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32236B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0FB7B987" wp14:editId="224DB1E0">
          <wp:simplePos x="0" y="0"/>
          <wp:positionH relativeFrom="column">
            <wp:posOffset>3202940</wp:posOffset>
          </wp:positionH>
          <wp:positionV relativeFrom="paragraph">
            <wp:posOffset>238125</wp:posOffset>
          </wp:positionV>
          <wp:extent cx="3155803" cy="586105"/>
          <wp:effectExtent l="0" t="0" r="0" b="0"/>
          <wp:wrapNone/>
          <wp:docPr id="1432756199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756199" name="Immagine 1" descr="Immagine che contiene testo, Carattere, Elementi grafici, grafica&#10;&#10;Descrizione generata automaticamente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5803" cy="586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6EFC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84B64ED" wp14:editId="6B36C243">
              <wp:simplePos x="0" y="0"/>
              <wp:positionH relativeFrom="margin">
                <wp:posOffset>-255270</wp:posOffset>
              </wp:positionH>
              <wp:positionV relativeFrom="paragraph">
                <wp:posOffset>40005</wp:posOffset>
              </wp:positionV>
              <wp:extent cx="6637020" cy="937260"/>
              <wp:effectExtent l="0" t="0" r="0" b="0"/>
              <wp:wrapNone/>
              <wp:docPr id="2017902063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7020" cy="937260"/>
                        <a:chOff x="0" y="0"/>
                        <a:chExt cx="6637020" cy="937260"/>
                      </a:xfrm>
                    </wpg:grpSpPr>
                    <wps:wsp>
                      <wps:cNvPr id="2098058496" name="Connettore diritto 2"/>
                      <wps:cNvCnPr/>
                      <wps:spPr>
                        <a:xfrm>
                          <a:off x="76200" y="716280"/>
                          <a:ext cx="6444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E7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1438747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EFC" w:rsidRPr="00E91E2D" w:rsidRDefault="00FA6EFC" w:rsidP="00FA6EFC">
                            <w:pPr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Sede legale, Presidenza, Amministrazione: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 xml:space="preserve">sede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“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>Einaudi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:rsidR="00FA6EFC" w:rsidRPr="00E91E2D" w:rsidRDefault="00FA6EFC" w:rsidP="00FA6EFC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>V.le Michelangelo. 16/b - 57025 Piombino (LI)</w:t>
                            </w:r>
                          </w:p>
                          <w:p w:rsidR="00FA6EFC" w:rsidRPr="00E91E2D" w:rsidRDefault="00FA6EFC" w:rsidP="00FA6EFC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>Tel. 0565 227401</w:t>
                            </w:r>
                          </w:p>
                          <w:p w:rsidR="00FA6EFC" w:rsidRPr="00E91E2D" w:rsidRDefault="00FA6EFC" w:rsidP="00FA6EFC">
                            <w:pPr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Istituto Professionale serale: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>sede “Ceccherelli”</w:t>
                            </w:r>
                          </w:p>
                          <w:p w:rsidR="00FA6EFC" w:rsidRPr="00E91E2D" w:rsidRDefault="00FA6EFC" w:rsidP="00FA6EFC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E91E2D">
                              <w:rPr>
                                <w:sz w:val="18"/>
                                <w:szCs w:val="18"/>
                              </w:rPr>
                              <w:t>via</w:t>
                            </w:r>
                            <w:proofErr w:type="gramEnd"/>
                            <w:r w:rsidRPr="00E91E2D">
                              <w:rPr>
                                <w:sz w:val="18"/>
                                <w:szCs w:val="18"/>
                              </w:rPr>
                              <w:t xml:space="preserve"> A. Pertini, 51 - 57025 Piombino (LI) - tel. 0565 49465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27616953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3947160" y="617220"/>
                          <a:ext cx="268986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EFC" w:rsidRPr="001E44DB" w:rsidRDefault="00FA6EFC" w:rsidP="00FA6EFC">
                            <w:pPr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1E44DB"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</w:t>
                            </w:r>
                            <w:proofErr w:type="gramEnd"/>
                            <w:r w:rsidRPr="001E44DB"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 einaudiceccherelli.edu.it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84B64ED" id="_x0000_s1047" style="position:absolute;margin-left:-20.1pt;margin-top:3.15pt;width:522.6pt;height:73.8pt;z-index:251661312;mso-position-horizontal-relative:margin" coordsize="66370,9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">
              <v:line id="Connettore diritto 2" o:spid="_x0000_s1048" style="position:absolute;visibility:visible;mso-wrap-style:square" from="762,7162" to="65202,71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" strokecolor="#00e700" strokeweight="1pt">
                <v:stroke joinstyle="miter"/>
              </v:line>
              <v:shape id="_x0000_s1049" type="#_x0000_t202" style="position:absolute;width:31699;height:7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dafskA&#10;AADiAAAADwAAAGRycy9kb3ducmV2LnhtbESPQWvCQBSE70L/w/IK3uqumhqbuoooQk8VbRV6e2Sf&#10;SWj2bciuJv333ULB4zAz3zCLVW9rcaPWV441jEcKBHHuTMWFhs+P3dMchA/IBmvHpOGHPKyWD4MF&#10;ZsZ1fKDbMRQiQthnqKEMocmk9HlJFv3INcTRu7jWYoiyLaRpsYtwW8uJUjNpseK4UGJDm5Ly7+PV&#10;aji9X77OidoXW/vcdK5Xku2L1Hr42K9fQQTqwz38334zGtJ0nEznaZLC36V4B+TyF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pdafskAAADiAAAADwAAAAAAAAAAAAAAAACYAgAA&#10;ZHJzL2Rvd25yZXYueG1sUEsFBgAAAAAEAAQA9QAAAI4DAAAAAA==&#10;" filled="f" stroked="f">
                <v:textbox>
                  <w:txbxContent>
                    <w:p w:rsidR="00FA6EFC" w:rsidRPr="00E91E2D" w:rsidRDefault="00FA6EFC" w:rsidP="00FA6EFC">
                      <w:pPr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Sede legale, Presidenza, Amministrazione: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E91E2D">
                        <w:rPr>
                          <w:sz w:val="18"/>
                          <w:szCs w:val="18"/>
                        </w:rPr>
                        <w:t xml:space="preserve">sede </w:t>
                      </w:r>
                      <w:r>
                        <w:rPr>
                          <w:sz w:val="18"/>
                          <w:szCs w:val="18"/>
                        </w:rPr>
                        <w:t>“</w:t>
                      </w:r>
                      <w:r w:rsidRPr="00E91E2D">
                        <w:rPr>
                          <w:sz w:val="18"/>
                          <w:szCs w:val="18"/>
                        </w:rPr>
                        <w:t>Einaudi</w:t>
                      </w:r>
                      <w:r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:rsidR="00FA6EFC" w:rsidRPr="00E91E2D" w:rsidRDefault="00FA6EFC" w:rsidP="00FA6EFC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>V.le Michelangelo. 16/b - 57025 Piombino (LI)</w:t>
                      </w:r>
                    </w:p>
                    <w:p w:rsidR="00FA6EFC" w:rsidRPr="00E91E2D" w:rsidRDefault="00FA6EFC" w:rsidP="00FA6EFC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>Tel. 0565 227401</w:t>
                      </w:r>
                    </w:p>
                    <w:p w:rsidR="00FA6EFC" w:rsidRPr="00E91E2D" w:rsidRDefault="00FA6EFC" w:rsidP="00FA6EFC">
                      <w:pPr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Istituto Professionale serale: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E91E2D">
                        <w:rPr>
                          <w:sz w:val="18"/>
                          <w:szCs w:val="18"/>
                        </w:rPr>
                        <w:t>sede “Ceccherelli”</w:t>
                      </w:r>
                    </w:p>
                    <w:p w:rsidR="00FA6EFC" w:rsidRPr="00E91E2D" w:rsidRDefault="00FA6EFC" w:rsidP="00FA6EFC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E91E2D">
                        <w:rPr>
                          <w:sz w:val="18"/>
                          <w:szCs w:val="18"/>
                        </w:rPr>
                        <w:t>via</w:t>
                      </w:r>
                      <w:proofErr w:type="gramEnd"/>
                      <w:r w:rsidRPr="00E91E2D">
                        <w:rPr>
                          <w:sz w:val="18"/>
                          <w:szCs w:val="18"/>
                        </w:rPr>
                        <w:t xml:space="preserve"> A. Pertini, 51 - 57025 Piombino (LI) - tel. 0565 49465</w:t>
                      </w:r>
                    </w:p>
                  </w:txbxContent>
                </v:textbox>
              </v:shape>
              <v:shape id="_x0000_s1050" type="#_x0000_t202" style="position:absolute;left:39471;top:6172;width:26899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coJccA&#10;AADjAAAADwAAAGRycy9kb3ducmV2LnhtbERPS2vCQBC+F/wPywje6q5ao4muUloKPbX4BG9DdkyC&#10;2dmQ3Zr033cLhR7ne89629ta3Kn1lWMNk7ECQZw7U3Gh4Xh4e1yC8AHZYO2YNHyTh+1m8LDGzLiO&#10;d3Tfh0LEEPYZaihDaDIpfV6SRT92DXHkrq61GOLZFtK02MVwW8upUom0WHFsKLGhl5Ly2/7Lajh9&#10;XC/nJ/VZvNp507leSbap1Ho07J9XIAL14V/85343cX46XSSTJJ3P4PenCID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t3KCXHAAAA4wAAAA8AAAAAAAAAAAAAAAAAmAIAAGRy&#10;cy9kb3ducmV2LnhtbFBLBQYAAAAABAAEAPUAAACMAwAAAAA=&#10;" filled="f" stroked="f">
                <v:textbox>
                  <w:txbxContent>
                    <w:p w:rsidR="00FA6EFC" w:rsidRPr="001E44DB" w:rsidRDefault="00FA6EFC" w:rsidP="00FA6EFC">
                      <w:pPr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1E44DB"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</w:t>
                      </w:r>
                      <w:proofErr w:type="gramEnd"/>
                      <w:r w:rsidRPr="001E44DB"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 einaudiceccherelli.edu.it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B09" w:rsidRDefault="00310B09" w:rsidP="00D479A0">
      <w:r>
        <w:separator/>
      </w:r>
    </w:p>
  </w:footnote>
  <w:footnote w:type="continuationSeparator" w:id="0">
    <w:p w:rsidR="00310B09" w:rsidRDefault="00310B09" w:rsidP="00D479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65F" w:rsidRDefault="00EF365F">
    <w:pPr>
      <w:pStyle w:val="Intestazione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0C95E1" wp14:editId="3FDE901C">
              <wp:simplePos x="0" y="0"/>
              <wp:positionH relativeFrom="margin">
                <wp:posOffset>-369570</wp:posOffset>
              </wp:positionH>
              <wp:positionV relativeFrom="paragraph">
                <wp:posOffset>-53340</wp:posOffset>
              </wp:positionV>
              <wp:extent cx="6840855" cy="2057400"/>
              <wp:effectExtent l="0" t="0" r="0" b="0"/>
              <wp:wrapNone/>
              <wp:docPr id="2019681916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0855" cy="2057400"/>
                        <a:chOff x="0" y="-99060"/>
                        <a:chExt cx="6840855" cy="2057400"/>
                      </a:xfrm>
                    </wpg:grpSpPr>
                    <wps:wsp>
                      <wps:cNvPr id="2070370180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1188720"/>
                          <a:ext cx="3489960" cy="769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65F" w:rsidRDefault="00EF365F" w:rsidP="00EF365F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4B59CB">
                              <w:rPr>
                                <w:sz w:val="18"/>
                                <w:szCs w:val="18"/>
                              </w:rPr>
                              <w:t>Agenzia formativa Regione Toscana - codice LI0599</w:t>
                            </w:r>
                          </w:p>
                          <w:p w:rsidR="00EF365F" w:rsidRDefault="00EF365F" w:rsidP="00EF365F">
                            <w:pPr>
                              <w:spacing w:before="20"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4B59CB">
                              <w:rPr>
                                <w:sz w:val="18"/>
                                <w:szCs w:val="18"/>
                              </w:rPr>
                              <w:t>Certificazione di sistema di qualità DNV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Businnes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Assurance ISO 9001</w:t>
                            </w:r>
                          </w:p>
                          <w:p w:rsidR="00EF365F" w:rsidRDefault="00EF365F" w:rsidP="00EF365F">
                            <w:pPr>
                              <w:spacing w:before="30" w:line="216" w:lineRule="auto"/>
                              <w:rPr>
                                <w:rStyle w:val="Collegamentoipertestuale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e-mail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hyperlink r:id="rId1" w:history="1">
                              <w:r w:rsidRPr="004B59CB">
                                <w:rPr>
                                  <w:rStyle w:val="Collegamentoipertestuale"/>
                                  <w:i/>
                                  <w:iCs/>
                                  <w:sz w:val="18"/>
                                  <w:szCs w:val="18"/>
                                </w:rPr>
                                <w:t>LIIS004009@istruzione.it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– P.E.C.: </w:t>
                            </w:r>
                            <w:hyperlink r:id="rId2" w:history="1">
                              <w:r w:rsidRPr="004C6F80">
                                <w:rPr>
                                  <w:rStyle w:val="Collegamentoipertestuale"/>
                                  <w:i/>
                                  <w:iCs/>
                                  <w:sz w:val="18"/>
                                  <w:szCs w:val="18"/>
                                </w:rPr>
                                <w:t>LIIS004009@pec.istruzione.it</w:t>
                              </w:r>
                            </w:hyperlink>
                          </w:p>
                          <w:p w:rsidR="00EF365F" w:rsidRPr="004B59CB" w:rsidRDefault="00EF365F" w:rsidP="00EF365F">
                            <w:pPr>
                              <w:spacing w:before="30"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4B59CB">
                              <w:rPr>
                                <w:sz w:val="18"/>
                                <w:szCs w:val="18"/>
                              </w:rPr>
                              <w:t>Cod.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B59CB">
                              <w:rPr>
                                <w:sz w:val="18"/>
                                <w:szCs w:val="18"/>
                              </w:rPr>
                              <w:t>fiscale: </w:t>
                            </w: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81002090496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- </w:t>
                            </w:r>
                            <w:r w:rsidRPr="004B59CB">
                              <w:rPr>
                                <w:sz w:val="18"/>
                                <w:szCs w:val="18"/>
                              </w:rPr>
                              <w:t>Cod. meccanografico: </w:t>
                            </w: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LIIS004009</w:t>
                            </w:r>
                          </w:p>
                          <w:p w:rsidR="00EF365F" w:rsidRPr="001E44DB" w:rsidRDefault="00EF365F" w:rsidP="00EF365F">
                            <w:pPr>
                              <w:spacing w:before="40" w:line="21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4684416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217420" y="998220"/>
                          <a:ext cx="4607560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84410000" name="Connettore diritto 2"/>
                      <wps:cNvCnPr/>
                      <wps:spPr>
                        <a:xfrm>
                          <a:off x="68580" y="1219200"/>
                          <a:ext cx="66243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E7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57206087" name="Immagine 3" descr="Come è nato lo stemma della nostra Repubblica? - Focus.it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877" r="13080"/>
                        <a:stretch/>
                      </pic:blipFill>
                      <pic:spPr bwMode="auto">
                        <a:xfrm>
                          <a:off x="26670" y="-99060"/>
                          <a:ext cx="63246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104909819" name="Gruppo 4"/>
                      <wpg:cNvGrpSpPr/>
                      <wpg:grpSpPr>
                        <a:xfrm>
                          <a:off x="5989320" y="236220"/>
                          <a:ext cx="851535" cy="808990"/>
                          <a:chOff x="0" y="0"/>
                          <a:chExt cx="952500" cy="946150"/>
                        </a:xfrm>
                      </wpg:grpSpPr>
                      <pic:pic xmlns:pic="http://schemas.openxmlformats.org/drawingml/2006/picture">
                        <pic:nvPicPr>
                          <pic:cNvPr id="3" name="Immagine 1" descr="Immagine che contiene Elementi grafici, simbolo, logo, grafica&#10;&#10;Descrizione generata automa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578"/>
                          <a:stretch/>
                        </pic:blipFill>
                        <pic:spPr bwMode="auto">
                          <a:xfrm>
                            <a:off x="144780" y="0"/>
                            <a:ext cx="670560" cy="655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Immagine 2" descr="Immagine che contiene schermata, Elementi grafici, Carattere, nero&#10;&#10;Descrizione generata automa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054"/>
                          <a:stretch/>
                        </pic:blipFill>
                        <pic:spPr bwMode="auto">
                          <a:xfrm>
                            <a:off x="0" y="579120"/>
                            <a:ext cx="952500" cy="367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44960484" name="Immagine 20" descr="Immagine che contiene Carattere, Elementi grafici, testo, log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620" y="0"/>
                          <a:ext cx="2346960" cy="12896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00529770" name="Immagine 1" descr="Immagine che contiene testo, Carattere, logo, Elementi grafici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8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4358" b="12081"/>
                        <a:stretch/>
                      </pic:blipFill>
                      <pic:spPr bwMode="auto">
                        <a:xfrm>
                          <a:off x="4686300" y="419100"/>
                          <a:ext cx="1410970" cy="481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65358366" name="Immagine 2" descr="13. PON - FESR - FONDI STRUTTURALI EUROPEI PON 2014-2020 AMBIENTI DIGITALI  - Istituto Comprensivo &quot;Giuseppe Curioni&quot; - Romagnano Sesia (NO)"/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34840" y="1203960"/>
                          <a:ext cx="229171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0C95E1" id="Gruppo 1" o:spid="_x0000_s1035" style="position:absolute;margin-left:-29.1pt;margin-top:-4.2pt;width:538.65pt;height:162pt;z-index:251659264;mso-position-horizontal-relative:margin;mso-width-relative:margin;mso-height-relative:margin" coordorigin=",-990" coordsize="68408,20574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//Z&#10;UEsDBAoAAAAAAAAAIQBZeeUCd1oAAHdaAAAVAAAAZHJzL21lZGlhL2ltYWdlNi5qcGVn/9j/4AAQ&#10;SkZJRgABAQEA3ADcAAD/2wBDAAIBAQEBAQIBAQECAgICAgQDAgICAgUEBAMEBgUGBgYFBgYGBwkI&#10;BgcJBwYGCAsICQoKCgoKBggLDAsKDAkKCgr/2wBDAQICAgICAgUDAwUKBwYHCgoKCgoKCgoKCgoK&#10;CgoKCgoKCgoKCgoKCgoKCgoKCgoKCgoKCgoKCgoKCgoKCgoKCgr/wAARCADNAX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top:11887;width:34899;height:7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IA/8gA&#10;AADjAAAADwAAAGRycy9kb3ducmV2LnhtbESPy2oCMRSG9wXfIRyhu5qorY6jUcRS6KriFdwdJmcu&#10;ODkZJqkzfftmUejy57/xrTa9rcWDWl851jAeKRDEmTMVFxrOp4+XBIQPyAZrx6Thhzxs1oOnFabG&#10;dXygxzEUIo6wT1FDGUKTSumzkiz6kWuIo5e71mKIsi2kabGL47aWE6Vm0mLF8aHEhnYlZffjt9Vw&#10;+cpv11e1L97tW9O5Xkm2C6n187DfLkEE6sN/+K/9aTRM1FxN52qcRIrIFHlAr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YgD/yAAAAOMAAAAPAAAAAAAAAAAAAAAAAJgCAABk&#10;cnMvZG93bnJldi54bWxQSwUGAAAAAAQABAD1AAAAjQMAAAAA&#10;" filled="f" stroked="f">
                <v:textbox>
                  <w:txbxContent>
                    <w:p w:rsidR="00EF365F" w:rsidRDefault="00EF365F" w:rsidP="00EF365F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4B59CB">
                        <w:rPr>
                          <w:sz w:val="18"/>
                          <w:szCs w:val="18"/>
                        </w:rPr>
                        <w:t>Agenzia formativa Regione Toscana - codice LI0599</w:t>
                      </w:r>
                    </w:p>
                    <w:p w:rsidR="00EF365F" w:rsidRDefault="00EF365F" w:rsidP="00EF365F">
                      <w:pPr>
                        <w:spacing w:before="20" w:line="216" w:lineRule="auto"/>
                        <w:rPr>
                          <w:sz w:val="18"/>
                          <w:szCs w:val="18"/>
                        </w:rPr>
                      </w:pPr>
                      <w:r w:rsidRPr="004B59CB">
                        <w:rPr>
                          <w:sz w:val="18"/>
                          <w:szCs w:val="18"/>
                        </w:rPr>
                        <w:t>Certificazione di sistema di qualità DNV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Businnes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Assurance ISO 9001</w:t>
                      </w:r>
                    </w:p>
                    <w:p w:rsidR="00EF365F" w:rsidRDefault="00EF365F" w:rsidP="00EF365F">
                      <w:pPr>
                        <w:spacing w:before="30" w:line="216" w:lineRule="auto"/>
                        <w:rPr>
                          <w:rStyle w:val="Collegamentoipertestuale"/>
                          <w:i/>
                          <w:iCs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e-mail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hyperlink r:id="rId10" w:history="1">
                        <w:r w:rsidRPr="004B59CB">
                          <w:rPr>
                            <w:rStyle w:val="Collegamentoipertestuale"/>
                            <w:i/>
                            <w:iCs/>
                            <w:sz w:val="18"/>
                            <w:szCs w:val="18"/>
                          </w:rPr>
                          <w:t>LIIS004009@istruzione.it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– P.E.C.: </w:t>
                      </w:r>
                      <w:hyperlink r:id="rId11" w:history="1">
                        <w:r w:rsidRPr="004C6F80">
                          <w:rPr>
                            <w:rStyle w:val="Collegamentoipertestuale"/>
                            <w:i/>
                            <w:iCs/>
                            <w:sz w:val="18"/>
                            <w:szCs w:val="18"/>
                          </w:rPr>
                          <w:t>LIIS004009@pec.istruzione.it</w:t>
                        </w:r>
                      </w:hyperlink>
                    </w:p>
                    <w:p w:rsidR="00EF365F" w:rsidRPr="004B59CB" w:rsidRDefault="00EF365F" w:rsidP="00EF365F">
                      <w:pPr>
                        <w:spacing w:before="30" w:line="216" w:lineRule="auto"/>
                        <w:rPr>
                          <w:sz w:val="18"/>
                          <w:szCs w:val="18"/>
                        </w:rPr>
                      </w:pPr>
                      <w:r w:rsidRPr="004B59CB">
                        <w:rPr>
                          <w:sz w:val="18"/>
                          <w:szCs w:val="18"/>
                        </w:rPr>
                        <w:t>Cod.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4B59CB">
                        <w:rPr>
                          <w:sz w:val="18"/>
                          <w:szCs w:val="18"/>
                        </w:rPr>
                        <w:t>fiscale: </w:t>
                      </w: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81002090496</w:t>
                      </w:r>
                      <w:r>
                        <w:rPr>
                          <w:sz w:val="18"/>
                          <w:szCs w:val="18"/>
                        </w:rPr>
                        <w:t xml:space="preserve"> - </w:t>
                      </w:r>
                      <w:r w:rsidRPr="004B59CB">
                        <w:rPr>
                          <w:sz w:val="18"/>
                          <w:szCs w:val="18"/>
                        </w:rPr>
                        <w:t>Cod. meccanografico: </w:t>
                      </w: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LIIS004009</w:t>
                      </w:r>
                    </w:p>
                    <w:p w:rsidR="00EF365F" w:rsidRPr="001E44DB" w:rsidRDefault="00EF365F" w:rsidP="00EF365F">
                      <w:pPr>
                        <w:spacing w:before="40" w:line="21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" o:spid="_x0000_s1037" type="#_x0000_t75" style="position:absolute;left:22174;top:9982;width:46075;height:26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OMSR+/NAAAA4wAAAA8AAAAA&#10;AAAAAAAAAAAAnwIAAGRycy9kb3ducmV2LnhtbFBLBQYAAAAABAAEAPcAAACZAwAAAAA=&#10;">
                <v:imagedata r:id="rId12" o:title="" chromakey="white"/>
                <v:path arrowok="t"/>
              </v:shape>
              <v:line id="Connettore diritto 2" o:spid="_x0000_s1038" style="position:absolute;visibility:visible;mso-wrap-style:square" from="685,12192" to="66929,12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AnxXk2ygAAAOMAAAAPAAAA&#10;AAAAAAAAAAAAAKECAABkcnMvZG93bnJldi54bWxQSwUGAAAAAAQABAD5AAAAmAMAAAAA&#10;" strokecolor="#00e700" strokeweight="1pt">
                <v:stroke joinstyle="miter"/>
              </v:line>
              <v:shape id="Immagine 3" o:spid="_x0000_s1039" type="#_x0000_t75" alt="Come è nato lo stemma della nostra Repubblica? - Focus.it" style="position:absolute;left:266;top:-990;width:6325;height:60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GZ6/KAAAA4wAAAA8AAABkcnMvZG93bnJldi54bWxET0trwkAQvgv+h2UKvZS6a6yPpq4iiuBB&#10;0Kal0NuQnSbB7GzIbjX+e7dQ8Djfe+bLztbiTK2vHGsYDhQI4tyZigsNnx/b5xkIH5AN1o5Jw5U8&#10;LBf93hxT4y78TucsFCKGsE9RQxlCk0rp85Is+oFriCP341qLIZ5tIU2Llxhua5koNZEWK44NJTa0&#10;Lik/Zb9Ww1PTfSf2uFltXv3X6LCvX9ZZtdP68aFbvYEI1IW7+N+9M3H+cDxN1ETNpvD3UwRALm4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HBGZ6/KAAAA4wAAAA8AAAAAAAAA&#10;AAAAAAAAnwIAAGRycy9kb3ducmV2LnhtbFBLBQYAAAAABAAEAPcAAACWAwAAAAA=&#10;">
                <v:imagedata r:id="rId13" o:title="Come è nato lo stemma della nostra Repubblica? - Focus" cropleft="11061f" cropright="8572f" chromakey="white"/>
                <v:path arrowok="t"/>
              </v:shape>
              <v:group id="Gruppo 4" o:spid="_x0000_s1040" style="position:absolute;left:59893;top:2362;width:8515;height:8090" coordsize="9525,94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3xnmQscAAADi&#10;AAAADwAAAAAAAAAAAAAAAACqAgAAZHJzL2Rvd25yZXYueG1sUEsFBgAAAAAEAAQA+gAAAJ4DAAAA&#10;AA==&#10;">
                <v:shape id="Immagine 1" o:spid="_x0000_s1041" type="#_x0000_t75" alt="Immagine che contiene Elementi grafici, simbolo, logo, grafica&#10;&#10;Descrizione generata automaticamente" style="position:absolute;left:1447;width:6706;height:65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YcpfFAAAA2gAAAA8AAABkcnMvZG93bnJldi54bWxEj0trwzAQhO+F/gexhd5qOY+G4FoJpRAc&#10;klMeJPS2WBvbibUylmo7/z4qFHocZuYbJl0OphYdta6yrGAUxSCIc6srLhQcD6u3OQjnkTXWlknB&#10;nRwsF89PKSba9ryjbu8LESDsElRQet8kUrq8JIMusg1x8C62NeiDbAupW+wD3NRyHMczabDisFBi&#10;Q18l5bf9j1Ewy6Zyl51vh+v0/fS9rUfZJr9PlHp9GT4/QHga/H/4r73WCibweyXcALl4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6WHKXxQAAANoAAAAPAAAAAAAAAAAAAAAA&#10;AJ8CAABkcnMvZG93bnJldi54bWxQSwUGAAAAAAQABAD3AAAAkQMAAAAA&#10;">
                  <v:imagedata r:id="rId14" o:title="Immagine che contiene Elementi grafici, simbolo, logo, grafica&#10;&#10;Descrizione generata automaticamente" cropbottom="12175f"/>
                  <v:path arrowok="t"/>
                </v:shape>
                <v:shape id="Immagine 2" o:spid="_x0000_s1042" type="#_x0000_t75" alt="Immagine che contiene schermata, Elementi grafici, Carattere, nero&#10;&#10;Descrizione generata automaticamente" style="position:absolute;top:5791;width:9525;height:3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dsy3CAAAA2gAAAA8AAABkcnMvZG93bnJldi54bWxEj0GLwjAUhO+C/yE8YS+i6aqIVqOIInhb&#10;Vnvw+GieTbF5KU22dv31RljY4zAz3zDrbWcr0VLjS8cKPscJCOLc6ZILBdnlOFqA8AFZY+WYFPyS&#10;h+2m31tjqt2Dv6k9h0JECPsUFZgQ6lRKnxuy6MeuJo7ezTUWQ5RNIXWDjwi3lZwkyVxaLDkuGKxp&#10;byi/n3+sgioz1obl7HTFpztOD/uvYTZrlfoYdLsViEBd+A//tU9awRzeV+INkJs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3bMtwgAAANoAAAAPAAAAAAAAAAAAAAAAAJ8C&#10;AABkcnMvZG93bnJldi54bWxQSwUGAAAAAAQABAD3AAAAjgMAAAAA&#10;">
                  <v:imagedata r:id="rId15" o:title="Immagine che contiene schermata, Elementi grafici, Carattere, nero&#10;&#10;Descrizione generata automaticamente" cropbottom="30182f"/>
                  <v:path arrowok="t"/>
                </v:shape>
              </v:group>
              <v:shape id="Immagine 20" o:spid="_x0000_s1043" type="#_x0000_t75" alt="Immagine che contiene Carattere, Elementi grafici, testo, logo&#10;&#10;Descrizione generata automaticamente" style="position:absolute;left:76;width:23469;height:128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SDKHJAAAA4gAAAA8AAABkcnMvZG93bnJldi54bWxEj0FrAjEQhe9C/0OYQm+aVMJit0ZppYU9&#10;Vaql53EzbpZuJssm1fXfm4LQ4+PN+9685Xr0nTjRENvABh5nCgRxHWzLjYGv/ft0ASImZItdYDJw&#10;oQjr1d1kiaUNZ/6k0y41IkM4lmjApdSXUsbakcc4Cz1x9o5h8JiyHBppBzxnuO/kXKlCemw5Nzjs&#10;aeOo/tn9+vyG3it6+y6OVdd8HMZDW23dazDm4X58eQaRaEz/x7d0ZQ0UWj8VSi80/E3KHJCrK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/ZIMockAAADiAAAADwAAAAAAAAAA&#10;AAAAAACfAgAAZHJzL2Rvd25yZXYueG1sUEsFBgAAAAAEAAQA9wAAAJUDAAAAAA==&#10;">
                <v:imagedata r:id="rId16" o:title="Immagine che contiene Carattere, Elementi grafici, testo, logo&#10;&#10;Descrizione generata automaticamente" chromakey="white"/>
                <v:path arrowok="t"/>
              </v:shape>
              <v:shape id="Immagine 1" o:spid="_x0000_s1044" type="#_x0000_t75" alt="Immagine che contiene testo, Carattere, logo, Elementi grafici&#10;&#10;Descrizione generata automaticamente" style="position:absolute;left:46863;top:4191;width:14109;height:48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KAAXLAAAA4wAAAA8AAABkcnMvZG93bnJldi54bWxEj0FPwzAMhe9I/IfISNxYsqJtUJZN06Qi&#10;OAFjF25WY5pC41RNtpZ/jw9IHG0/v/e+9XYKnTrTkNrIFuYzA4q4jq7lxsLxvbq5A5UyssMuMln4&#10;oQTbzeXFGksXR36j8yE3Skw4lWjB59yXWqfaU8A0iz2x3D7jEDDLODTaDTiKeeh0YcxSB2xZEjz2&#10;tPdUfx9OwUJlvnavj3556v24L6rjfNF8vDxbe3017R5AZZryv/jv+8lJ/VtjFsX9aiUUwiQL0Jtf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DBSgAFywAAAOMAAAAPAAAAAAAA&#10;AAAAAAAAAJ8CAABkcnMvZG93bnJldi54bWxQSwUGAAAAAAQABAD3AAAAlwMAAAAA&#10;">
                <v:imagedata r:id="rId17" o:title="Immagine che contiene testo, Carattere, logo, Elementi grafici&#10;&#10;Descrizione generata automaticamente" croptop="15963f" cropbottom="7917f" chromakey="white"/>
                <v:path arrowok="t"/>
              </v:shape>
              <v:shape id="Immagine 2" o:spid="_x0000_s1045" type="#_x0000_t75" alt="13. PON - FESR - FONDI STRUTTURALI EUROPEI PON 2014-2020 AMBIENTI DIGITALI  - Istituto Comprensivo &quot;Giuseppe Curioni&quot; - Romagnano Sesia (NO)" style="position:absolute;left:44348;top:12039;width:22917;height:63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C+TTIAAAA4wAAAA8AAABkcnMvZG93bnJldi54bWxET0trwkAQvgv9D8sUetNNfaQ2uopYFL1Z&#10;W0p7G7JjNjQ7G7JrjP/eFQo9zvee+bKzlWip8aVjBc+DBARx7nTJhYLPj01/CsIHZI2VY1JwJQ/L&#10;xUNvjpl2F36n9hgKEUPYZ6jAhFBnUvrckEU/cDVx5E6usRji2RRSN3iJ4baSwyRJpcWSY4PBmtaG&#10;8t/j2SrA0v6Md6/fpnpbHfZ7edi2Pnwp9fTYrWYgAnXhX/zn3uk4/yWdjCbTUZrC/acIgFzc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aAvk0yAAAAOMAAAAPAAAAAAAAAAAA&#10;AAAAAJ8CAABkcnMvZG93bnJldi54bWxQSwUGAAAAAAQABAD3AAAAlAMAAAAA&#10;">
                <v:imagedata r:id="rId18" o:title="13" chromakey="white"/>
                <v:path arrowok="t"/>
              </v:shape>
              <w10:wrap anchorx="margin"/>
            </v:group>
          </w:pict>
        </mc:Fallback>
      </mc:AlternateContent>
    </w:r>
  </w:p>
  <w:p w:rsidR="00EF365F" w:rsidRDefault="00EF365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BF8"/>
    <w:rsid w:val="00031159"/>
    <w:rsid w:val="0006174D"/>
    <w:rsid w:val="000A7084"/>
    <w:rsid w:val="00163D9B"/>
    <w:rsid w:val="00170ED7"/>
    <w:rsid w:val="0017240B"/>
    <w:rsid w:val="001E44DB"/>
    <w:rsid w:val="00223C9E"/>
    <w:rsid w:val="00310B09"/>
    <w:rsid w:val="0032236B"/>
    <w:rsid w:val="003519F1"/>
    <w:rsid w:val="0036268B"/>
    <w:rsid w:val="00405C0C"/>
    <w:rsid w:val="004B59CB"/>
    <w:rsid w:val="004D08FE"/>
    <w:rsid w:val="00581A8C"/>
    <w:rsid w:val="00596C40"/>
    <w:rsid w:val="005A5652"/>
    <w:rsid w:val="006012EF"/>
    <w:rsid w:val="006818E1"/>
    <w:rsid w:val="006A3E90"/>
    <w:rsid w:val="006B532B"/>
    <w:rsid w:val="0073587F"/>
    <w:rsid w:val="00891B5F"/>
    <w:rsid w:val="00937B72"/>
    <w:rsid w:val="0094517A"/>
    <w:rsid w:val="009A5BF8"/>
    <w:rsid w:val="00AB664D"/>
    <w:rsid w:val="00B62D58"/>
    <w:rsid w:val="00BA1A3C"/>
    <w:rsid w:val="00C23C9A"/>
    <w:rsid w:val="00C974F6"/>
    <w:rsid w:val="00CC6536"/>
    <w:rsid w:val="00D479A0"/>
    <w:rsid w:val="00DA3DC6"/>
    <w:rsid w:val="00E271FD"/>
    <w:rsid w:val="00E91E2D"/>
    <w:rsid w:val="00EF15ED"/>
    <w:rsid w:val="00EF365F"/>
    <w:rsid w:val="00EF7054"/>
    <w:rsid w:val="00F55C96"/>
    <w:rsid w:val="00F91F15"/>
    <w:rsid w:val="00FA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8B3D8B-D045-4E8C-8134-E8A6A2E2B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36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479A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9A0"/>
  </w:style>
  <w:style w:type="paragraph" w:styleId="Pidipagina">
    <w:name w:val="footer"/>
    <w:basedOn w:val="Normale"/>
    <w:link w:val="PidipaginaCarattere"/>
    <w:uiPriority w:val="99"/>
    <w:unhideWhenUsed/>
    <w:rsid w:val="00D479A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9A0"/>
  </w:style>
  <w:style w:type="character" w:styleId="Collegamentoipertestuale">
    <w:name w:val="Hyperlink"/>
    <w:basedOn w:val="Carpredefinitoparagrafo"/>
    <w:uiPriority w:val="99"/>
    <w:unhideWhenUsed/>
    <w:rsid w:val="004B59CB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B59C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365F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36268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Carpredefinitoparagrafo"/>
    <w:rsid w:val="0036268B"/>
  </w:style>
  <w:style w:type="paragraph" w:customStyle="1" w:styleId="Standard">
    <w:name w:val="Standard"/>
    <w:rsid w:val="00581A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color w:val="000000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0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jpeg"/><Relationship Id="rId13" Type="http://schemas.openxmlformats.org/officeDocument/2006/relationships/image" Target="media/image15.jpeg"/><Relationship Id="rId18" Type="http://schemas.openxmlformats.org/officeDocument/2006/relationships/image" Target="media/image20.png"/><Relationship Id="rId3" Type="http://schemas.openxmlformats.org/officeDocument/2006/relationships/image" Target="media/image7.jpg"/><Relationship Id="rId7" Type="http://schemas.openxmlformats.org/officeDocument/2006/relationships/image" Target="media/image11.jpeg"/><Relationship Id="rId12" Type="http://schemas.openxmlformats.org/officeDocument/2006/relationships/image" Target="media/image14.jpeg"/><Relationship Id="rId17" Type="http://schemas.openxmlformats.org/officeDocument/2006/relationships/image" Target="media/image19.jpeg"/><Relationship Id="rId2" Type="http://schemas.openxmlformats.org/officeDocument/2006/relationships/hyperlink" Target="mailto:LIIS004009@pec.istruzione.it" TargetMode="External"/><Relationship Id="rId16" Type="http://schemas.openxmlformats.org/officeDocument/2006/relationships/image" Target="media/image18.jpeg"/><Relationship Id="rId1" Type="http://schemas.openxmlformats.org/officeDocument/2006/relationships/hyperlink" Target="mailto:LIIS004009@istruzione.it" TargetMode="External"/><Relationship Id="rId6" Type="http://schemas.openxmlformats.org/officeDocument/2006/relationships/image" Target="media/image10.png"/><Relationship Id="rId11" Type="http://schemas.openxmlformats.org/officeDocument/2006/relationships/hyperlink" Target="mailto:LIIS004009@pec.istruzione.it" TargetMode="External"/><Relationship Id="rId5" Type="http://schemas.openxmlformats.org/officeDocument/2006/relationships/image" Target="media/image9.png"/><Relationship Id="rId15" Type="http://schemas.openxmlformats.org/officeDocument/2006/relationships/image" Target="media/image17.png"/><Relationship Id="rId10" Type="http://schemas.openxmlformats.org/officeDocument/2006/relationships/hyperlink" Target="mailto:LIIS004009@istruzione.it" TargetMode="External"/><Relationship Id="rId4" Type="http://schemas.openxmlformats.org/officeDocument/2006/relationships/image" Target="media/image8.jpeg"/><Relationship Id="rId9" Type="http://schemas.openxmlformats.org/officeDocument/2006/relationships/image" Target="media/image13.png"/><Relationship Id="rId14" Type="http://schemas.openxmlformats.org/officeDocument/2006/relationships/image" Target="media/image1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Modello%20carta%20intestata%20ISIS%20VdC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91C2A-2D03-4919-9E89-40909797D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 ISIS VdC (1)</Template>
  <TotalTime>5</TotalTime>
  <Pages>9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Annamaria</cp:lastModifiedBy>
  <cp:revision>3</cp:revision>
  <cp:lastPrinted>2023-09-26T11:38:00Z</cp:lastPrinted>
  <dcterms:created xsi:type="dcterms:W3CDTF">2023-11-13T10:48:00Z</dcterms:created>
  <dcterms:modified xsi:type="dcterms:W3CDTF">2024-06-04T09:37:00Z</dcterms:modified>
  <cp:contentStatus/>
</cp:coreProperties>
</file>